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bookmarkStart w:id="0" w:name="_GoBack"/>
      <w:bookmarkEnd w:id="0"/>
      <w:r w:rsidRPr="00E24546">
        <w:rPr>
          <w:b/>
          <w:i w:val="0"/>
          <w:sz w:val="22"/>
          <w:szCs w:val="22"/>
        </w:rPr>
        <w:t xml:space="preserve">Załącznik nr </w:t>
      </w:r>
      <w:r w:rsidR="003B3A7E" w:rsidRPr="003B3A7E">
        <w:rPr>
          <w:b/>
          <w:i w:val="0"/>
          <w:sz w:val="22"/>
          <w:szCs w:val="22"/>
        </w:rPr>
        <w:t>1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3B3A7E" w:rsidRPr="003B3A7E">
        <w:rPr>
          <w:rFonts w:ascii="Times New Roman" w:hAnsi="Times New Roman"/>
          <w:b/>
        </w:rPr>
        <w:t>ZP/D-16/A/18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3B3A7E" w:rsidRPr="003B3A7E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3B3A7E" w:rsidRPr="003B3A7E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3B3A7E" w:rsidRPr="003B3A7E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3B3A7E" w:rsidRPr="003B3A7E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3B3A7E" w:rsidRPr="003B3A7E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3B3A7E" w:rsidRPr="003B3A7E">
        <w:rPr>
          <w:rFonts w:ascii="Times New Roman" w:hAnsi="Times New Roman"/>
        </w:rPr>
        <w:t>(t.j. Dz. U. z 2017 r. poz. 1579 z późn.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3B3A7E" w:rsidRPr="003B3A7E">
        <w:rPr>
          <w:rFonts w:ascii="Times New Roman" w:hAnsi="Times New Roman"/>
          <w:b/>
        </w:rPr>
        <w:t>Dostawa mikroskopu badawczego dla Wydziału Inżynierii Produkcji i Technologii Materiałów Politechniki Częstochowskiej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3B3A7E" w:rsidRPr="003B3A7E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2490" w:rsidRDefault="001B2490" w:rsidP="0038231F">
      <w:pPr>
        <w:spacing w:after="0" w:line="240" w:lineRule="auto"/>
      </w:pPr>
      <w:r>
        <w:separator/>
      </w:r>
    </w:p>
  </w:endnote>
  <w:endnote w:type="continuationSeparator" w:id="0">
    <w:p w:rsidR="001B2490" w:rsidRDefault="001B249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3A7E" w:rsidRDefault="003B3A7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B3A7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B3A7E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3A7E" w:rsidRDefault="003B3A7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2490" w:rsidRDefault="001B2490" w:rsidP="0038231F">
      <w:pPr>
        <w:spacing w:after="0" w:line="240" w:lineRule="auto"/>
      </w:pPr>
      <w:r>
        <w:separator/>
      </w:r>
    </w:p>
  </w:footnote>
  <w:footnote w:type="continuationSeparator" w:id="0">
    <w:p w:rsidR="001B2490" w:rsidRDefault="001B249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3A7E" w:rsidRDefault="003B3A7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3A7E" w:rsidRDefault="003B3A7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3A7E" w:rsidRDefault="003B3A7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B2490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B2490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3A7E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95D212A-DE79-4144-8461-49FF8A9F38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EBFE83-4D65-4B42-AB2F-99DF2B7FD3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533</Words>
  <Characters>3199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2016-07-26T10:32:00Z</cp:lastPrinted>
  <dcterms:created xsi:type="dcterms:W3CDTF">2018-06-28T07:05:00Z</dcterms:created>
  <dcterms:modified xsi:type="dcterms:W3CDTF">2018-06-28T07:05:00Z</dcterms:modified>
</cp:coreProperties>
</file>