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AF7CAE" w:rsidP="001A443E">
      <w:pPr>
        <w:jc w:val="right"/>
        <w:rPr>
          <w:b/>
          <w:bCs/>
          <w:sz w:val="24"/>
        </w:rPr>
      </w:pPr>
      <w:r w:rsidRPr="00AF7CA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F7CAE">
        <w:rPr>
          <w:sz w:val="24"/>
        </w:rPr>
        <w:t>2018-06-26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F7CAE" w:rsidP="0018613E">
      <w:pPr>
        <w:spacing w:after="40"/>
        <w:rPr>
          <w:b/>
          <w:bCs/>
          <w:sz w:val="24"/>
        </w:rPr>
      </w:pPr>
      <w:r w:rsidRPr="00AF7CAE">
        <w:rPr>
          <w:b/>
          <w:bCs/>
          <w:sz w:val="24"/>
        </w:rPr>
        <w:t>Politechnika Częstochowska</w:t>
      </w:r>
    </w:p>
    <w:p w:rsidR="00A80738" w:rsidRPr="0018613E" w:rsidRDefault="00AF7CAE" w:rsidP="00A80738">
      <w:pPr>
        <w:rPr>
          <w:bCs/>
          <w:sz w:val="24"/>
        </w:rPr>
      </w:pPr>
      <w:r w:rsidRPr="00AF7CAE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AF7CAE">
        <w:rPr>
          <w:bCs/>
          <w:sz w:val="24"/>
        </w:rPr>
        <w:t>69</w:t>
      </w:r>
    </w:p>
    <w:p w:rsidR="00A80738" w:rsidRPr="0018613E" w:rsidRDefault="00AF7CAE" w:rsidP="00A80738">
      <w:pPr>
        <w:rPr>
          <w:bCs/>
          <w:sz w:val="24"/>
        </w:rPr>
      </w:pPr>
      <w:r w:rsidRPr="00AF7CAE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AF7CA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F7CAE" w:rsidRPr="00AF7CAE">
        <w:rPr>
          <w:b/>
          <w:sz w:val="24"/>
          <w:szCs w:val="24"/>
        </w:rPr>
        <w:t>ZP/DK-05/18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F7CAE" w:rsidRPr="00AF7CA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F7CAE" w:rsidP="00CB5EDB">
      <w:pPr>
        <w:pStyle w:val="Tekstpodstawowywcity"/>
        <w:spacing w:before="120" w:after="240"/>
        <w:ind w:firstLine="0"/>
        <w:jc w:val="center"/>
      </w:pPr>
      <w:r w:rsidRPr="00AF7CAE">
        <w:rPr>
          <w:b/>
        </w:rPr>
        <w:t>Dostawa sprzętu i oprogramowania komputerowego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F7CAE" w:rsidRPr="00AF7CAE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F7CAE" w:rsidRPr="00AF7CAE">
        <w:rPr>
          <w:sz w:val="24"/>
          <w:szCs w:val="24"/>
        </w:rPr>
        <w:t>26/06/2018</w:t>
      </w:r>
      <w:r w:rsidRPr="00FF4AB1">
        <w:rPr>
          <w:sz w:val="24"/>
          <w:szCs w:val="24"/>
        </w:rPr>
        <w:t xml:space="preserve"> o godz. </w:t>
      </w:r>
      <w:r w:rsidR="00AF7CAE" w:rsidRPr="00AF7CAE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F7CAE" w:rsidRPr="006646D9" w:rsidTr="008C70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7CAE" w:rsidRPr="00A3048A" w:rsidRDefault="00AF7CAE" w:rsidP="008C70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7CAE">
              <w:rPr>
                <w:sz w:val="24"/>
                <w:szCs w:val="24"/>
              </w:rPr>
              <w:t>części 1 zamówienia w wysokości 12 054.00 zł brutto;</w:t>
            </w:r>
          </w:p>
        </w:tc>
      </w:tr>
      <w:tr w:rsidR="00AF7CAE" w:rsidRPr="006646D9" w:rsidTr="008C70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7CAE" w:rsidRPr="00A3048A" w:rsidRDefault="00AF7CAE" w:rsidP="008C70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7CAE">
              <w:rPr>
                <w:sz w:val="24"/>
                <w:szCs w:val="24"/>
              </w:rPr>
              <w:t>części 2 zamówienia w wysokości 5 289.00 zł brutto;</w:t>
            </w:r>
          </w:p>
        </w:tc>
      </w:tr>
      <w:tr w:rsidR="00AF7CAE" w:rsidRPr="006646D9" w:rsidTr="008C70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7CAE" w:rsidRPr="00A3048A" w:rsidRDefault="00AF7CAE" w:rsidP="008C70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7CAE">
              <w:rPr>
                <w:sz w:val="24"/>
                <w:szCs w:val="24"/>
              </w:rPr>
              <w:t>części 3 zamówienia w wysokości 3 600.00 zł brutto;</w:t>
            </w:r>
          </w:p>
        </w:tc>
      </w:tr>
      <w:tr w:rsidR="00AF7CAE" w:rsidRPr="006646D9" w:rsidTr="008C70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7CAE" w:rsidRPr="00A3048A" w:rsidRDefault="00AF7CAE" w:rsidP="008C70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7CAE">
              <w:rPr>
                <w:sz w:val="24"/>
                <w:szCs w:val="24"/>
              </w:rPr>
              <w:t>części 4 zamówienia w wysokości 2 800.00 zł brutto;</w:t>
            </w:r>
          </w:p>
        </w:tc>
      </w:tr>
      <w:tr w:rsidR="00AF7CAE" w:rsidRPr="006646D9" w:rsidTr="008C70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7CAE" w:rsidRPr="00A3048A" w:rsidRDefault="00AF7CAE" w:rsidP="008C70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7CAE">
              <w:rPr>
                <w:sz w:val="24"/>
                <w:szCs w:val="24"/>
              </w:rPr>
              <w:t>części 5 zamówienia w wysokości 2 200.00 zł brutto;</w:t>
            </w:r>
          </w:p>
        </w:tc>
      </w:tr>
      <w:tr w:rsidR="00AF7CAE" w:rsidRPr="006646D9" w:rsidTr="008C70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7CAE" w:rsidRPr="00A3048A" w:rsidRDefault="00AF7CAE" w:rsidP="008C70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7CAE">
              <w:rPr>
                <w:sz w:val="24"/>
                <w:szCs w:val="24"/>
              </w:rPr>
              <w:t>części 6 zamówienia w wysokości 23 400.00 zł brutto;</w:t>
            </w:r>
          </w:p>
        </w:tc>
      </w:tr>
      <w:tr w:rsidR="00AF7CAE" w:rsidRPr="006646D9" w:rsidTr="008C70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7CAE" w:rsidRPr="00A3048A" w:rsidRDefault="00AF7CAE" w:rsidP="008C70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7CAE">
              <w:rPr>
                <w:sz w:val="24"/>
                <w:szCs w:val="24"/>
              </w:rPr>
              <w:t>części 7 zamówienia w wysokości 3 390.00 zł brutto;</w:t>
            </w:r>
          </w:p>
        </w:tc>
      </w:tr>
      <w:tr w:rsidR="00AF7CAE" w:rsidRPr="006646D9" w:rsidTr="008C70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7CAE" w:rsidRPr="00A3048A" w:rsidRDefault="00AF7CAE" w:rsidP="008C70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7CAE">
              <w:rPr>
                <w:sz w:val="24"/>
                <w:szCs w:val="24"/>
              </w:rPr>
              <w:t>części 8 zamówienia w wysokości 6 000.00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ACOM Spółka Jawna Wanda Drzewiecka Anna Drzewiecka</w:t>
            </w:r>
          </w:p>
          <w:p w:rsidR="00AF7CAE" w:rsidRPr="00CB5EDB" w:rsidRDefault="00AF7CAE" w:rsidP="008C7075">
            <w:r w:rsidRPr="00AF7CAE">
              <w:t>Mościckiego</w:t>
            </w:r>
            <w:r w:rsidRPr="00CB5EDB">
              <w:t xml:space="preserve"> </w:t>
            </w:r>
            <w:r w:rsidRPr="00AF7CAE">
              <w:t>13/4A/B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42-218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11 414.40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ACOM Spółka Jawna Wanda Drzewiecka Anna Drzewiecka</w:t>
            </w:r>
          </w:p>
          <w:p w:rsidR="00AF7CAE" w:rsidRPr="00CB5EDB" w:rsidRDefault="00AF7CAE" w:rsidP="008C7075">
            <w:r w:rsidRPr="00AF7CAE">
              <w:t>Mościckiego</w:t>
            </w:r>
            <w:r w:rsidRPr="00CB5EDB">
              <w:t xml:space="preserve"> </w:t>
            </w:r>
            <w:r w:rsidRPr="00AF7CAE">
              <w:t>13/4A/B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42-218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4 723.20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 xml:space="preserve">ACOM Spółka Jawna Wanda Drzewiecka Anna </w:t>
            </w:r>
            <w:r w:rsidRPr="00AF7CAE">
              <w:lastRenderedPageBreak/>
              <w:t>Drzewiecka</w:t>
            </w:r>
          </w:p>
          <w:p w:rsidR="00AF7CAE" w:rsidRPr="00CB5EDB" w:rsidRDefault="00AF7CAE" w:rsidP="008C7075">
            <w:r w:rsidRPr="00AF7CAE">
              <w:t>Mościckiego</w:t>
            </w:r>
            <w:r w:rsidRPr="00CB5EDB">
              <w:t xml:space="preserve"> </w:t>
            </w:r>
            <w:r w:rsidRPr="00AF7CAE">
              <w:t>13/4A/B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42-218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lastRenderedPageBreak/>
              <w:t>3 431.70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 xml:space="preserve">zgodnie z </w:t>
            </w:r>
            <w:r w:rsidRPr="00AF7CAE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lastRenderedPageBreak/>
              <w:t xml:space="preserve">24 </w:t>
            </w:r>
            <w:r w:rsidRPr="00AF7CAE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lastRenderedPageBreak/>
              <w:t xml:space="preserve">zgodnie z </w:t>
            </w:r>
            <w:r w:rsidRPr="00AF7CAE">
              <w:lastRenderedPageBreak/>
              <w:t>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4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ACOM Spółka Jawna Wanda Drzewiecka Anna Drzewiecka</w:t>
            </w:r>
          </w:p>
          <w:p w:rsidR="00AF7CAE" w:rsidRPr="00CB5EDB" w:rsidRDefault="00AF7CAE" w:rsidP="008C7075">
            <w:r w:rsidRPr="00AF7CAE">
              <w:t>Mościckiego</w:t>
            </w:r>
            <w:r w:rsidRPr="00CB5EDB">
              <w:t xml:space="preserve"> </w:t>
            </w:r>
            <w:r w:rsidRPr="00AF7CAE">
              <w:t>13/4A/B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42-218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2 263.20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5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ACOM Spółka Jawna Wanda Drzewiecka Anna Drzewiecka</w:t>
            </w:r>
          </w:p>
          <w:p w:rsidR="00AF7CAE" w:rsidRPr="00CB5EDB" w:rsidRDefault="00AF7CAE" w:rsidP="008C7075">
            <w:r w:rsidRPr="00AF7CAE">
              <w:t>Mościckiego</w:t>
            </w:r>
            <w:r w:rsidRPr="00CB5EDB">
              <w:t xml:space="preserve"> </w:t>
            </w:r>
            <w:r w:rsidRPr="00AF7CAE">
              <w:t>13/4A/B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42-218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2 939.70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6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ACOM Spółka Jawna Wanda Drzewiecka Anna Drzewiecka</w:t>
            </w:r>
          </w:p>
          <w:p w:rsidR="00AF7CAE" w:rsidRPr="00CB5EDB" w:rsidRDefault="00AF7CAE" w:rsidP="008C7075">
            <w:r w:rsidRPr="00AF7CAE">
              <w:t>Mościckiego</w:t>
            </w:r>
            <w:r w:rsidRPr="00CB5EDB">
              <w:t xml:space="preserve"> </w:t>
            </w:r>
            <w:r w:rsidRPr="00AF7CAE">
              <w:t>13/4A/B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42-218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41 697.00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8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ACOM Spółka Jawna Wanda Drzewiecka Anna Drzewiecka</w:t>
            </w:r>
          </w:p>
          <w:p w:rsidR="00AF7CAE" w:rsidRPr="00CB5EDB" w:rsidRDefault="00AF7CAE" w:rsidP="008C7075">
            <w:r w:rsidRPr="00AF7CAE">
              <w:t>Mościckiego</w:t>
            </w:r>
            <w:r w:rsidRPr="00CB5EDB">
              <w:t xml:space="preserve"> </w:t>
            </w:r>
            <w:r w:rsidRPr="00AF7CAE">
              <w:t>13/4A/B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42-218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6 002.40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BIS Karol Kowalski</w:t>
            </w:r>
          </w:p>
          <w:p w:rsidR="00AF7CAE" w:rsidRPr="00CB5EDB" w:rsidRDefault="00AF7CAE" w:rsidP="008C7075">
            <w:r w:rsidRPr="00AF7CAE">
              <w:t>Al. Niepodległości</w:t>
            </w:r>
            <w:r w:rsidRPr="00CB5EDB">
              <w:t xml:space="preserve"> </w:t>
            </w:r>
            <w:r w:rsidRPr="00AF7CAE">
              <w:t>41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42-200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10 455.00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BIS Karol Kowalski</w:t>
            </w:r>
          </w:p>
          <w:p w:rsidR="00AF7CAE" w:rsidRPr="00CB5EDB" w:rsidRDefault="00AF7CAE" w:rsidP="008C7075">
            <w:r w:rsidRPr="00AF7CAE">
              <w:t>Al. Niepodległości</w:t>
            </w:r>
            <w:r w:rsidRPr="00CB5EDB">
              <w:t xml:space="preserve"> </w:t>
            </w:r>
            <w:r w:rsidRPr="00AF7CAE">
              <w:t>41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42-200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4 981.50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BIS Karol Kowalski</w:t>
            </w:r>
          </w:p>
          <w:p w:rsidR="00AF7CAE" w:rsidRPr="00CB5EDB" w:rsidRDefault="00AF7CAE" w:rsidP="008C7075">
            <w:r w:rsidRPr="00AF7CAE">
              <w:t>Al. Niepodległości</w:t>
            </w:r>
            <w:r w:rsidRPr="00CB5EDB">
              <w:t xml:space="preserve"> </w:t>
            </w:r>
            <w:r w:rsidRPr="00AF7CAE">
              <w:t>41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42-200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3 365.28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4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BIS Karol Kowalski</w:t>
            </w:r>
          </w:p>
          <w:p w:rsidR="00AF7CAE" w:rsidRPr="00CB5EDB" w:rsidRDefault="00AF7CAE" w:rsidP="008C7075">
            <w:r w:rsidRPr="00AF7CAE">
              <w:t>Al. Niepodległości</w:t>
            </w:r>
            <w:r w:rsidRPr="00CB5EDB">
              <w:t xml:space="preserve"> </w:t>
            </w:r>
            <w:r w:rsidRPr="00AF7CAE">
              <w:t>41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42-200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2 214.00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5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BIS Karol Kowalski</w:t>
            </w:r>
          </w:p>
          <w:p w:rsidR="00AF7CAE" w:rsidRPr="00CB5EDB" w:rsidRDefault="00AF7CAE" w:rsidP="008C7075">
            <w:r w:rsidRPr="00AF7CAE">
              <w:t>Al. Niepodległości</w:t>
            </w:r>
            <w:r w:rsidRPr="00CB5EDB">
              <w:t xml:space="preserve"> </w:t>
            </w:r>
            <w:r w:rsidRPr="00AF7CAE">
              <w:t>41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42-200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3 050.40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7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BIS Karol Kowalski</w:t>
            </w:r>
          </w:p>
          <w:p w:rsidR="00AF7CAE" w:rsidRPr="00CB5EDB" w:rsidRDefault="00AF7CAE" w:rsidP="008C7075">
            <w:r w:rsidRPr="00AF7CAE">
              <w:t>Al. Niepodległości</w:t>
            </w:r>
            <w:r w:rsidRPr="00CB5EDB">
              <w:t xml:space="preserve"> </w:t>
            </w:r>
            <w:r w:rsidRPr="00AF7CAE">
              <w:t>41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42-200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3 444.00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  <w:tr w:rsidR="00AF7CAE" w:rsidRPr="00075CD0" w:rsidTr="008C7075">
        <w:tc>
          <w:tcPr>
            <w:tcW w:w="82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8</w:t>
            </w:r>
          </w:p>
        </w:tc>
        <w:tc>
          <w:tcPr>
            <w:tcW w:w="2295" w:type="dxa"/>
            <w:shd w:val="clear" w:color="auto" w:fill="auto"/>
          </w:tcPr>
          <w:p w:rsidR="00AF7CAE" w:rsidRPr="00CB5EDB" w:rsidRDefault="00AF7CAE" w:rsidP="008C7075">
            <w:pPr>
              <w:spacing w:before="40"/>
            </w:pPr>
            <w:r w:rsidRPr="00AF7CAE">
              <w:t>BIS Karol Kowalski</w:t>
            </w:r>
          </w:p>
          <w:p w:rsidR="00AF7CAE" w:rsidRPr="00CB5EDB" w:rsidRDefault="00AF7CAE" w:rsidP="008C7075">
            <w:r w:rsidRPr="00AF7CAE">
              <w:t>Al. Niepodległości</w:t>
            </w:r>
            <w:r w:rsidRPr="00CB5EDB">
              <w:t xml:space="preserve"> </w:t>
            </w:r>
            <w:r w:rsidRPr="00AF7CAE">
              <w:t>41</w:t>
            </w:r>
            <w:r w:rsidRPr="00CB5EDB">
              <w:t xml:space="preserve"> </w:t>
            </w:r>
          </w:p>
          <w:p w:rsidR="00AF7CAE" w:rsidRPr="00CB5EDB" w:rsidRDefault="00AF7CAE" w:rsidP="008C7075">
            <w:pPr>
              <w:spacing w:before="40" w:after="40"/>
              <w:jc w:val="both"/>
            </w:pPr>
            <w:r w:rsidRPr="00AF7CAE">
              <w:t>42-200</w:t>
            </w:r>
            <w:r w:rsidRPr="00CB5EDB">
              <w:t xml:space="preserve"> </w:t>
            </w:r>
            <w:r w:rsidRPr="00AF7CA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5 781.00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7CAE" w:rsidRPr="00CB5EDB" w:rsidRDefault="00AF7CAE" w:rsidP="008C7075">
            <w:pPr>
              <w:spacing w:before="120" w:after="120"/>
              <w:jc w:val="center"/>
            </w:pPr>
            <w:r w:rsidRPr="00AF7CA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002" w:rsidRDefault="00727002">
      <w:r>
        <w:separator/>
      </w:r>
    </w:p>
  </w:endnote>
  <w:endnote w:type="continuationSeparator" w:id="0">
    <w:p w:rsidR="00727002" w:rsidRDefault="0072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07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07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7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002" w:rsidRDefault="00727002">
      <w:r>
        <w:separator/>
      </w:r>
    </w:p>
  </w:footnote>
  <w:footnote w:type="continuationSeparator" w:id="0">
    <w:p w:rsidR="00727002" w:rsidRDefault="00727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AE" w:rsidRDefault="00AF7C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AE" w:rsidRDefault="00AF7C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AE" w:rsidRDefault="00AF7C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700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F07CF"/>
    <w:rsid w:val="00727002"/>
    <w:rsid w:val="00861E75"/>
    <w:rsid w:val="00864EE2"/>
    <w:rsid w:val="008B02BA"/>
    <w:rsid w:val="009F189D"/>
    <w:rsid w:val="00A3048A"/>
    <w:rsid w:val="00A80738"/>
    <w:rsid w:val="00AC7F83"/>
    <w:rsid w:val="00AF7CAE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F07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F07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502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2018-06-26T12:17:00Z</cp:lastPrinted>
  <dcterms:created xsi:type="dcterms:W3CDTF">2018-06-26T12:18:00Z</dcterms:created>
  <dcterms:modified xsi:type="dcterms:W3CDTF">2018-06-26T12:18:00Z</dcterms:modified>
</cp:coreProperties>
</file>