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02DA" w:rsidRPr="00F002D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002DA" w:rsidRPr="00F002DA">
        <w:rPr>
          <w:rFonts w:ascii="Times New Roman" w:hAnsi="Times New Roman"/>
          <w:b/>
        </w:rPr>
        <w:t>ZP/U-12/18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02DA" w:rsidRPr="00F002D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02DA" w:rsidRPr="00F002D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02DA" w:rsidRPr="00F002D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02DA" w:rsidRPr="00F002D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02DA" w:rsidRPr="00F002D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002DA" w:rsidRPr="00F002DA">
        <w:rPr>
          <w:rFonts w:ascii="Times New Roman" w:hAnsi="Times New Roman"/>
        </w:rPr>
        <w:t>(</w:t>
      </w:r>
      <w:proofErr w:type="spellStart"/>
      <w:r w:rsidR="00F002DA" w:rsidRPr="00F002DA">
        <w:rPr>
          <w:rFonts w:ascii="Times New Roman" w:hAnsi="Times New Roman"/>
        </w:rPr>
        <w:t>t.j</w:t>
      </w:r>
      <w:proofErr w:type="spellEnd"/>
      <w:r w:rsidR="00F002DA" w:rsidRPr="00F002DA">
        <w:rPr>
          <w:rFonts w:ascii="Times New Roman" w:hAnsi="Times New Roman"/>
        </w:rPr>
        <w:t xml:space="preserve">. Dz. U. z 2017 r. poz. 1579 z </w:t>
      </w:r>
      <w:proofErr w:type="spellStart"/>
      <w:r w:rsidR="00F002DA" w:rsidRPr="00F002DA">
        <w:rPr>
          <w:rFonts w:ascii="Times New Roman" w:hAnsi="Times New Roman"/>
        </w:rPr>
        <w:t>późn</w:t>
      </w:r>
      <w:proofErr w:type="spellEnd"/>
      <w:r w:rsidR="00F002DA" w:rsidRPr="00F002D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002DA" w:rsidRPr="00F002DA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002DA" w:rsidRPr="00F002D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74EBD" w:rsidRDefault="00B74EBD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F90CD1" w:rsidP="00B74EBD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567" w:rsidRDefault="00FC7567" w:rsidP="0038231F">
      <w:pPr>
        <w:spacing w:after="0" w:line="240" w:lineRule="auto"/>
      </w:pPr>
      <w:r>
        <w:separator/>
      </w:r>
    </w:p>
  </w:endnote>
  <w:endnote w:type="continuationSeparator" w:id="0">
    <w:p w:rsidR="00FC7567" w:rsidRDefault="00FC75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DA" w:rsidRDefault="00F00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4E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4E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DA" w:rsidRDefault="00F00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567" w:rsidRDefault="00FC7567" w:rsidP="0038231F">
      <w:pPr>
        <w:spacing w:after="0" w:line="240" w:lineRule="auto"/>
      </w:pPr>
      <w:r>
        <w:separator/>
      </w:r>
    </w:p>
  </w:footnote>
  <w:footnote w:type="continuationSeparator" w:id="0">
    <w:p w:rsidR="00FC7567" w:rsidRDefault="00FC75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DA" w:rsidRDefault="00F00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DA" w:rsidRDefault="00F00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DA" w:rsidRDefault="00F002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56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4E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2DA"/>
    <w:rsid w:val="00F04280"/>
    <w:rsid w:val="00F365F2"/>
    <w:rsid w:val="00F43919"/>
    <w:rsid w:val="00F66810"/>
    <w:rsid w:val="00F8042D"/>
    <w:rsid w:val="00F90CD1"/>
    <w:rsid w:val="00FC0317"/>
    <w:rsid w:val="00FC756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B3A78"/>
  <w15:docId w15:val="{4959F9FE-3A15-46FE-950C-1C87C4D64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931EB-4D12-4B79-8DBD-20704AFD9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2018-06-20T07:24:00Z</dcterms:created>
  <dcterms:modified xsi:type="dcterms:W3CDTF">2018-06-20T07:24:00Z</dcterms:modified>
</cp:coreProperties>
</file>