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F321A" w:rsidRPr="002F321A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F321A" w:rsidRPr="002F321A">
        <w:rPr>
          <w:b/>
          <w:sz w:val="24"/>
        </w:rPr>
        <w:t>ZP/D-17/18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F321A" w:rsidRPr="002F321A">
        <w:rPr>
          <w:b/>
        </w:rPr>
        <w:t>przetarg nieograniczony</w:t>
      </w:r>
      <w:r w:rsidR="00753DC1">
        <w:t xml:space="preserve"> na:</w:t>
      </w:r>
    </w:p>
    <w:p w:rsidR="0000184A" w:rsidRDefault="002F321A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F321A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F321A" w:rsidRPr="002F321A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F321A" w:rsidRPr="002F321A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F321A" w:rsidRPr="002F321A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4596" w:rsidRDefault="007A4596">
      <w:r>
        <w:separator/>
      </w:r>
    </w:p>
  </w:endnote>
  <w:endnote w:type="continuationSeparator" w:id="0">
    <w:p w:rsidR="007A4596" w:rsidRDefault="007A45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32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F32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21A" w:rsidRDefault="002F321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4596" w:rsidRDefault="007A4596">
      <w:r>
        <w:separator/>
      </w:r>
    </w:p>
  </w:footnote>
  <w:footnote w:type="continuationSeparator" w:id="0">
    <w:p w:rsidR="007A4596" w:rsidRDefault="007A4596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21A" w:rsidRDefault="002F32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21A" w:rsidRDefault="002F32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321A" w:rsidRDefault="002F321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A4596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321A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A4596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DCE3BAB-549B-40F9-9779-3E927B3180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8110A-7B81-4A55-A89D-C5A52D33E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2010-01-07T08:39:00Z</cp:lastPrinted>
  <dcterms:created xsi:type="dcterms:W3CDTF">2018-06-22T12:40:00Z</dcterms:created>
  <dcterms:modified xsi:type="dcterms:W3CDTF">2018-06-22T12:40:00Z</dcterms:modified>
</cp:coreProperties>
</file>