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A50F9" w:rsidRPr="002A50F9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A50F9" w:rsidRPr="002A50F9">
        <w:rPr>
          <w:rFonts w:ascii="Times New Roman" w:hAnsi="Times New Roman"/>
          <w:b/>
        </w:rPr>
        <w:t>ZP/D-17/18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A50F9" w:rsidRPr="002A50F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A50F9" w:rsidRPr="002A50F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2A50F9" w:rsidRPr="002A50F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A50F9" w:rsidRPr="002A50F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2A50F9" w:rsidRPr="002A50F9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A50F9" w:rsidRPr="002A50F9">
        <w:rPr>
          <w:rFonts w:ascii="Times New Roman" w:hAnsi="Times New Roman"/>
        </w:rPr>
        <w:t>(</w:t>
      </w:r>
      <w:proofErr w:type="spellStart"/>
      <w:r w:rsidR="002A50F9" w:rsidRPr="002A50F9">
        <w:rPr>
          <w:rFonts w:ascii="Times New Roman" w:hAnsi="Times New Roman"/>
        </w:rPr>
        <w:t>t.j</w:t>
      </w:r>
      <w:proofErr w:type="spellEnd"/>
      <w:r w:rsidR="002A50F9" w:rsidRPr="002A50F9">
        <w:rPr>
          <w:rFonts w:ascii="Times New Roman" w:hAnsi="Times New Roman"/>
        </w:rPr>
        <w:t xml:space="preserve">. Dz. U. z 2017 r. poz. 1579 z </w:t>
      </w:r>
      <w:proofErr w:type="spellStart"/>
      <w:r w:rsidR="002A50F9" w:rsidRPr="002A50F9">
        <w:rPr>
          <w:rFonts w:ascii="Times New Roman" w:hAnsi="Times New Roman"/>
        </w:rPr>
        <w:t>późn</w:t>
      </w:r>
      <w:proofErr w:type="spellEnd"/>
      <w:r w:rsidR="002A50F9" w:rsidRPr="002A50F9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A50F9" w:rsidRPr="002A50F9">
        <w:rPr>
          <w:rFonts w:ascii="Times New Roman" w:hAnsi="Times New Roman"/>
          <w:b/>
        </w:rPr>
        <w:t>Dostawa i montaż mebli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A50F9" w:rsidRPr="002A50F9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69A" w:rsidRDefault="00CD669A" w:rsidP="0038231F">
      <w:pPr>
        <w:spacing w:after="0" w:line="240" w:lineRule="auto"/>
      </w:pPr>
      <w:r>
        <w:separator/>
      </w:r>
    </w:p>
  </w:endnote>
  <w:endnote w:type="continuationSeparator" w:id="0">
    <w:p w:rsidR="00CD669A" w:rsidRDefault="00CD66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0F9" w:rsidRDefault="002A50F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C1A0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C1A0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0F9" w:rsidRDefault="002A50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69A" w:rsidRDefault="00CD669A" w:rsidP="0038231F">
      <w:pPr>
        <w:spacing w:after="0" w:line="240" w:lineRule="auto"/>
      </w:pPr>
      <w:r>
        <w:separator/>
      </w:r>
    </w:p>
  </w:footnote>
  <w:footnote w:type="continuationSeparator" w:id="0">
    <w:p w:rsidR="00CD669A" w:rsidRDefault="00CD669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0F9" w:rsidRDefault="002A50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0F9" w:rsidRDefault="002A50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0F9" w:rsidRDefault="002A50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669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A50F9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1A0C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D669A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3CB068C-4E63-4FC4-8C03-88134979A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42642-3EB8-4D07-994D-3887CA90E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2018-06-22T12:42:00Z</cp:lastPrinted>
  <dcterms:created xsi:type="dcterms:W3CDTF">2018-06-22T12:42:00Z</dcterms:created>
  <dcterms:modified xsi:type="dcterms:W3CDTF">2018-06-22T12:42:00Z</dcterms:modified>
</cp:coreProperties>
</file>