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53BD8" w:rsidRPr="00253BD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53BD8" w:rsidRPr="00253BD8">
        <w:rPr>
          <w:b/>
          <w:sz w:val="24"/>
        </w:rPr>
        <w:t>ZP/D-12/A/18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53BD8" w:rsidRPr="00253BD8">
        <w:rPr>
          <w:b/>
        </w:rPr>
        <w:t>przetarg nieograniczony</w:t>
      </w:r>
      <w:r w:rsidR="00753DC1">
        <w:t xml:space="preserve"> na:</w:t>
      </w:r>
    </w:p>
    <w:p w:rsidR="0000184A" w:rsidRDefault="00253B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53BD8">
        <w:rPr>
          <w:b/>
          <w:sz w:val="24"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53BD8" w:rsidRPr="00253BD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53BD8" w:rsidRPr="00253BD8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53BD8" w:rsidRPr="00253BD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AF3" w:rsidRDefault="00FD4AF3">
      <w:r>
        <w:separator/>
      </w:r>
    </w:p>
  </w:endnote>
  <w:endnote w:type="continuationSeparator" w:id="0">
    <w:p w:rsidR="00FD4AF3" w:rsidRDefault="00FD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B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B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BD8" w:rsidRDefault="00253B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AF3" w:rsidRDefault="00FD4AF3">
      <w:r>
        <w:separator/>
      </w:r>
    </w:p>
  </w:footnote>
  <w:footnote w:type="continuationSeparator" w:id="0">
    <w:p w:rsidR="00FD4AF3" w:rsidRDefault="00FD4AF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BD8" w:rsidRDefault="00253B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BD8" w:rsidRDefault="00253B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BD8" w:rsidRDefault="00253B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A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3BD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3D99C6-03DE-4189-9101-B711310F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A4364-3CE6-4BEA-9321-D3B5BC4D7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2018-06-12T07:26:00Z</dcterms:created>
  <dcterms:modified xsi:type="dcterms:W3CDTF">2018-06-12T07:26:00Z</dcterms:modified>
</cp:coreProperties>
</file>