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877144">
      <w:pPr>
        <w:spacing w:line="360" w:lineRule="auto"/>
        <w:rPr>
          <w:b/>
          <w:bCs/>
          <w:color w:val="000000"/>
          <w:sz w:val="24"/>
        </w:rPr>
      </w:pPr>
      <w:r w:rsidRPr="00877144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877144">
      <w:pPr>
        <w:spacing w:line="360" w:lineRule="auto"/>
        <w:rPr>
          <w:color w:val="000000"/>
          <w:sz w:val="24"/>
        </w:rPr>
      </w:pPr>
      <w:r w:rsidRPr="00877144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877144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877144">
      <w:pPr>
        <w:spacing w:line="360" w:lineRule="auto"/>
        <w:rPr>
          <w:color w:val="000000"/>
          <w:sz w:val="24"/>
        </w:rPr>
      </w:pPr>
      <w:r w:rsidRPr="00877144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877144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877144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877144" w:rsidRPr="00877144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877144" w:rsidRPr="00877144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877144" w:rsidRPr="00877144">
        <w:rPr>
          <w:b/>
          <w:color w:val="000000"/>
          <w:sz w:val="24"/>
        </w:rPr>
        <w:t>Dostawa serwera obliczeniowego dla Wydziału Budownictwa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877144" w:rsidTr="00927DC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877144" w:rsidRDefault="00877144" w:rsidP="00927DC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bookmarkStart w:id="0" w:name="_GoBack"/>
            <w:bookmarkEnd w:id="0"/>
            <w:r w:rsidRPr="00877144">
              <w:rPr>
                <w:b/>
                <w:sz w:val="24"/>
              </w:rPr>
              <w:t>GIGASERWER Sp. z o.o.</w:t>
            </w:r>
          </w:p>
          <w:p w:rsidR="00877144" w:rsidRDefault="00877144" w:rsidP="00927DC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77144">
              <w:rPr>
                <w:b/>
                <w:sz w:val="24"/>
              </w:rPr>
              <w:t>32-040</w:t>
            </w:r>
            <w:r>
              <w:rPr>
                <w:b/>
                <w:sz w:val="24"/>
              </w:rPr>
              <w:t xml:space="preserve"> </w:t>
            </w:r>
            <w:r w:rsidRPr="00877144">
              <w:rPr>
                <w:b/>
                <w:sz w:val="24"/>
              </w:rPr>
              <w:t>Świątniki Górne</w:t>
            </w:r>
          </w:p>
          <w:p w:rsidR="00877144" w:rsidRDefault="00877144" w:rsidP="00927DC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77144">
              <w:rPr>
                <w:b/>
                <w:sz w:val="24"/>
              </w:rPr>
              <w:t>Bielowicza</w:t>
            </w:r>
            <w:r>
              <w:rPr>
                <w:b/>
                <w:sz w:val="24"/>
              </w:rPr>
              <w:t xml:space="preserve"> </w:t>
            </w:r>
            <w:r w:rsidRPr="00877144">
              <w:rPr>
                <w:b/>
                <w:sz w:val="24"/>
              </w:rPr>
              <w:t>4</w:t>
            </w:r>
          </w:p>
          <w:p w:rsidR="00877144" w:rsidRDefault="00877144" w:rsidP="00927DC5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877144">
              <w:rPr>
                <w:b/>
                <w:sz w:val="24"/>
              </w:rPr>
              <w:t>29 990.00 zł</w:t>
            </w:r>
          </w:p>
          <w:p w:rsidR="00877144" w:rsidRPr="00253031" w:rsidRDefault="00877144" w:rsidP="00927DC5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877144" w:rsidRPr="00877144" w:rsidRDefault="00205150" w:rsidP="00927DC5">
            <w:pPr>
              <w:spacing w:line="360" w:lineRule="auto"/>
              <w:ind w:left="254"/>
              <w:jc w:val="both"/>
              <w:rPr>
                <w:sz w:val="24"/>
                <w:highlight w:val="darkGray"/>
              </w:rPr>
            </w:pPr>
            <w:r w:rsidRPr="00205150">
              <w:rPr>
                <w:sz w:val="24"/>
              </w:rPr>
              <w:t>Wybrana oferta jest ofertą najkorzystniejszą. Oferta ta spełnia wymagania określone w SIWZ i nie podlega odrzuceniu a w wyniku przeprowadzonej oceny oferta przedmiotowego wykonawcy otrzymała największą liczbę punktów.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87714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77144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877144" w:rsidRPr="00C63DA0" w:rsidTr="00927DC5">
        <w:tc>
          <w:tcPr>
            <w:tcW w:w="540" w:type="dxa"/>
            <w:shd w:val="clear" w:color="auto" w:fill="auto"/>
            <w:vAlign w:val="center"/>
          </w:tcPr>
          <w:p w:rsidR="00877144" w:rsidRPr="00C63DA0" w:rsidRDefault="00877144" w:rsidP="00927D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7714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877144" w:rsidRPr="00C63DA0" w:rsidRDefault="00877144" w:rsidP="00927DC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77144">
              <w:rPr>
                <w:rFonts w:ascii="Times New Roman" w:hAnsi="Times New Roman" w:cs="Times New Roman"/>
                <w:bCs/>
                <w:sz w:val="18"/>
                <w:szCs w:val="18"/>
              </w:rPr>
              <w:t>GIGASERWER Sp. z o.o.</w:t>
            </w:r>
          </w:p>
          <w:p w:rsidR="00877144" w:rsidRPr="00C63DA0" w:rsidRDefault="00877144" w:rsidP="00927DC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77144">
              <w:rPr>
                <w:rFonts w:ascii="Times New Roman" w:hAnsi="Times New Roman" w:cs="Times New Roman"/>
                <w:bCs/>
                <w:sz w:val="18"/>
                <w:szCs w:val="18"/>
              </w:rPr>
              <w:t>Bielowicza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77144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77144" w:rsidRPr="00C63DA0" w:rsidRDefault="00877144" w:rsidP="00927DC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77144">
              <w:rPr>
                <w:rFonts w:ascii="Times New Roman" w:hAnsi="Times New Roman" w:cs="Times New Roman"/>
                <w:bCs/>
                <w:sz w:val="18"/>
                <w:szCs w:val="18"/>
              </w:rPr>
              <w:t>32-040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77144">
              <w:rPr>
                <w:rFonts w:ascii="Times New Roman" w:hAnsi="Times New Roman" w:cs="Times New Roman"/>
                <w:bCs/>
                <w:sz w:val="18"/>
                <w:szCs w:val="18"/>
              </w:rPr>
              <w:t>Świątniki Górne</w:t>
            </w:r>
          </w:p>
          <w:p w:rsidR="00877144" w:rsidRPr="00C63DA0" w:rsidRDefault="00877144" w:rsidP="00927D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877144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877144" w:rsidRPr="00C63DA0" w:rsidRDefault="00877144" w:rsidP="00927D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77144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877144" w:rsidRPr="00C63DA0" w:rsidRDefault="00877144" w:rsidP="00927D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877144" w:rsidRPr="00C63DA0" w:rsidRDefault="00877144" w:rsidP="00927D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877144" w:rsidRPr="00C63DA0" w:rsidRDefault="00877144" w:rsidP="00927D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877144" w:rsidRPr="00C63DA0" w:rsidRDefault="00877144" w:rsidP="00927D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877144" w:rsidRPr="00C63DA0" w:rsidRDefault="00877144" w:rsidP="00927D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877144" w:rsidRPr="00C63DA0" w:rsidRDefault="00877144" w:rsidP="00927D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877144" w:rsidRPr="00C63DA0" w:rsidRDefault="00877144" w:rsidP="00927D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77144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877144" w:rsidRPr="00C63DA0" w:rsidTr="00927DC5">
        <w:tc>
          <w:tcPr>
            <w:tcW w:w="540" w:type="dxa"/>
            <w:shd w:val="clear" w:color="auto" w:fill="auto"/>
            <w:vAlign w:val="center"/>
          </w:tcPr>
          <w:p w:rsidR="00877144" w:rsidRPr="00C63DA0" w:rsidRDefault="00877144" w:rsidP="00927D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7714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877144" w:rsidRPr="00C63DA0" w:rsidRDefault="00877144" w:rsidP="00927DC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77144">
              <w:rPr>
                <w:rFonts w:ascii="Times New Roman" w:hAnsi="Times New Roman" w:cs="Times New Roman"/>
                <w:bCs/>
                <w:sz w:val="18"/>
                <w:szCs w:val="18"/>
              </w:rPr>
              <w:t>ACOM Spółka Jawna Wanda Drzewiecka Artur Drzewiecki</w:t>
            </w:r>
          </w:p>
          <w:p w:rsidR="00877144" w:rsidRPr="00C63DA0" w:rsidRDefault="00877144" w:rsidP="00927DC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77144">
              <w:rPr>
                <w:rFonts w:ascii="Times New Roman" w:hAnsi="Times New Roman" w:cs="Times New Roman"/>
                <w:bCs/>
                <w:sz w:val="18"/>
                <w:szCs w:val="18"/>
              </w:rPr>
              <w:t>Okólna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77144">
              <w:rPr>
                <w:rFonts w:ascii="Times New Roman" w:hAnsi="Times New Roman" w:cs="Times New Roman"/>
                <w:bCs/>
                <w:sz w:val="18"/>
                <w:szCs w:val="18"/>
              </w:rPr>
              <w:t>103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77144" w:rsidRPr="00C63DA0" w:rsidRDefault="00877144" w:rsidP="00927DC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77144">
              <w:rPr>
                <w:rFonts w:ascii="Times New Roman" w:hAnsi="Times New Roman" w:cs="Times New Roman"/>
                <w:bCs/>
                <w:sz w:val="18"/>
                <w:szCs w:val="18"/>
              </w:rPr>
              <w:t>42-218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77144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877144" w:rsidRPr="00C63DA0" w:rsidRDefault="00877144" w:rsidP="00927D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877144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877144" w:rsidRPr="00C63DA0" w:rsidRDefault="00877144" w:rsidP="00927D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77144">
              <w:rPr>
                <w:rFonts w:ascii="Times New Roman" w:hAnsi="Times New Roman" w:cs="Times New Roman"/>
                <w:sz w:val="18"/>
                <w:szCs w:val="18"/>
              </w:rPr>
              <w:t xml:space="preserve">  92,03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877144" w:rsidRPr="00C63DA0" w:rsidRDefault="00877144" w:rsidP="00927D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877144" w:rsidRPr="00C63DA0" w:rsidRDefault="00877144" w:rsidP="00927D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877144" w:rsidRPr="00C63DA0" w:rsidRDefault="00877144" w:rsidP="00927D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877144" w:rsidRPr="00C63DA0" w:rsidRDefault="00877144" w:rsidP="00927D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877144" w:rsidRPr="00C63DA0" w:rsidRDefault="00877144" w:rsidP="00927D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877144" w:rsidRPr="00C63DA0" w:rsidRDefault="00877144" w:rsidP="00927D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877144" w:rsidRPr="00C63DA0" w:rsidRDefault="00877144" w:rsidP="00927D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77144">
              <w:rPr>
                <w:rFonts w:ascii="Times New Roman" w:hAnsi="Times New Roman" w:cs="Times New Roman"/>
                <w:sz w:val="18"/>
                <w:szCs w:val="18"/>
              </w:rPr>
              <w:t xml:space="preserve">  92,03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877144">
      <w:pPr>
        <w:pStyle w:val="Nagwek"/>
        <w:tabs>
          <w:tab w:val="clear" w:pos="4536"/>
        </w:tabs>
        <w:jc w:val="both"/>
        <w:rPr>
          <w:sz w:val="24"/>
        </w:rPr>
      </w:pPr>
      <w:r w:rsidRPr="00877144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877144">
        <w:rPr>
          <w:sz w:val="24"/>
        </w:rPr>
        <w:t>2018-06-13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2D44" w:rsidRDefault="00FE2D44">
      <w:r>
        <w:separator/>
      </w:r>
    </w:p>
  </w:endnote>
  <w:endnote w:type="continuationSeparator" w:id="0">
    <w:p w:rsidR="00FE2D44" w:rsidRDefault="00FE2D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144" w:rsidRDefault="0087714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205150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205150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144" w:rsidRDefault="0087714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2D44" w:rsidRDefault="00FE2D44">
      <w:r>
        <w:separator/>
      </w:r>
    </w:p>
  </w:footnote>
  <w:footnote w:type="continuationSeparator" w:id="0">
    <w:p w:rsidR="00FE2D44" w:rsidRDefault="00FE2D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144" w:rsidRDefault="0087714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144" w:rsidRDefault="0087714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144" w:rsidRDefault="0087714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2D44"/>
    <w:rsid w:val="00140696"/>
    <w:rsid w:val="00205150"/>
    <w:rsid w:val="00253031"/>
    <w:rsid w:val="00377700"/>
    <w:rsid w:val="005C147E"/>
    <w:rsid w:val="007118AF"/>
    <w:rsid w:val="007124E4"/>
    <w:rsid w:val="00745012"/>
    <w:rsid w:val="00877144"/>
    <w:rsid w:val="0087722C"/>
    <w:rsid w:val="00987E41"/>
    <w:rsid w:val="00C63DA0"/>
    <w:rsid w:val="00C85A89"/>
    <w:rsid w:val="00D5444F"/>
    <w:rsid w:val="00F26135"/>
    <w:rsid w:val="00FE2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0515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051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134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Joanna Podsiadlik</dc:creator>
  <cp:keywords/>
  <cp:lastModifiedBy>Joanna Podsiadlik</cp:lastModifiedBy>
  <cp:revision>2</cp:revision>
  <cp:lastPrinted>2018-06-13T08:28:00Z</cp:lastPrinted>
  <dcterms:created xsi:type="dcterms:W3CDTF">2018-06-13T08:28:00Z</dcterms:created>
  <dcterms:modified xsi:type="dcterms:W3CDTF">2018-06-13T08:28:00Z</dcterms:modified>
</cp:coreProperties>
</file>