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932493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932493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="003438CB">
        <w:rPr>
          <w:rFonts w:ascii="Tahoma" w:hAnsi="Tahoma" w:cs="Tahoma"/>
          <w:sz w:val="16"/>
          <w:szCs w:val="16"/>
        </w:rPr>
        <w:t>2018-05-29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932493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932493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932493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932493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932493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932493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932493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932493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932493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932493" w:rsidRPr="00932493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932493" w:rsidRPr="00932493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932493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932493">
        <w:rPr>
          <w:rFonts w:ascii="Tahoma" w:hAnsi="Tahoma" w:cs="Tahoma"/>
          <w:b/>
          <w:sz w:val="16"/>
          <w:szCs w:val="16"/>
        </w:rPr>
        <w:t>ZP/DK-02/18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932493" w:rsidRPr="00932493">
        <w:rPr>
          <w:rFonts w:ascii="Tahoma" w:hAnsi="Tahoma" w:cs="Tahoma"/>
          <w:b/>
          <w:sz w:val="16"/>
          <w:szCs w:val="16"/>
        </w:rPr>
        <w:t>ZP/DK-02/18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932493" w:rsidRPr="00932493">
        <w:rPr>
          <w:rFonts w:ascii="Tahoma" w:hAnsi="Tahoma" w:cs="Tahoma"/>
          <w:b/>
          <w:color w:val="000000"/>
          <w:sz w:val="16"/>
          <w:szCs w:val="16"/>
        </w:rPr>
        <w:t>Dostawa sprzętu komputerowego i oprogramowania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932493" w:rsidRPr="00473906" w:rsidTr="00AD662F">
        <w:trPr>
          <w:cantSplit/>
          <w:trHeight w:val="2093"/>
        </w:trPr>
        <w:tc>
          <w:tcPr>
            <w:tcW w:w="9526" w:type="dxa"/>
          </w:tcPr>
          <w:p w:rsidR="00932493" w:rsidRDefault="00932493" w:rsidP="00AD662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932493" w:rsidRPr="00473906" w:rsidRDefault="00932493" w:rsidP="00AD662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5 842.50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32493" w:rsidRPr="00473906" w:rsidRDefault="00932493" w:rsidP="00AD662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932493" w:rsidRPr="00473906" w:rsidTr="00AD662F">
        <w:trPr>
          <w:cantSplit/>
          <w:trHeight w:val="2093"/>
        </w:trPr>
        <w:tc>
          <w:tcPr>
            <w:tcW w:w="9526" w:type="dxa"/>
          </w:tcPr>
          <w:p w:rsidR="00932493" w:rsidRDefault="00932493" w:rsidP="00AD662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932493" w:rsidRPr="00473906" w:rsidRDefault="00932493" w:rsidP="00AD662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1 266.90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32493" w:rsidRPr="00473906" w:rsidRDefault="00932493" w:rsidP="00AD662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932493" w:rsidRPr="00473906" w:rsidTr="00AD662F">
        <w:trPr>
          <w:cantSplit/>
          <w:trHeight w:val="2093"/>
        </w:trPr>
        <w:tc>
          <w:tcPr>
            <w:tcW w:w="9526" w:type="dxa"/>
          </w:tcPr>
          <w:p w:rsidR="00932493" w:rsidRDefault="00932493" w:rsidP="00AD662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932493" w:rsidRPr="00473906" w:rsidRDefault="00932493" w:rsidP="00AD662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1 033.20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32493" w:rsidRPr="00473906" w:rsidRDefault="00932493" w:rsidP="00AD662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932493" w:rsidRPr="00473906" w:rsidTr="00AD662F">
        <w:trPr>
          <w:cantSplit/>
          <w:trHeight w:val="2093"/>
        </w:trPr>
        <w:tc>
          <w:tcPr>
            <w:tcW w:w="9526" w:type="dxa"/>
          </w:tcPr>
          <w:p w:rsidR="00932493" w:rsidRDefault="00932493" w:rsidP="00AD662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932493" w:rsidRPr="00473906" w:rsidRDefault="00932493" w:rsidP="00AD662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3 788.40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32493" w:rsidRPr="00473906" w:rsidRDefault="00932493" w:rsidP="00AD662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932493" w:rsidRPr="00473906" w:rsidTr="00AD662F">
        <w:trPr>
          <w:cantSplit/>
          <w:trHeight w:val="2093"/>
        </w:trPr>
        <w:tc>
          <w:tcPr>
            <w:tcW w:w="9526" w:type="dxa"/>
          </w:tcPr>
          <w:p w:rsidR="00932493" w:rsidRDefault="00932493" w:rsidP="00AD662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932493" w:rsidRPr="00473906" w:rsidRDefault="00932493" w:rsidP="00AD662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1 102.08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32493" w:rsidRPr="00473906" w:rsidRDefault="00932493" w:rsidP="00AD662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932493" w:rsidRPr="00473906" w:rsidTr="00AD662F">
        <w:trPr>
          <w:cantSplit/>
          <w:trHeight w:val="2093"/>
        </w:trPr>
        <w:tc>
          <w:tcPr>
            <w:tcW w:w="9526" w:type="dxa"/>
          </w:tcPr>
          <w:p w:rsidR="00932493" w:rsidRDefault="00932493" w:rsidP="00AD662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932493" w:rsidRPr="00473906" w:rsidRDefault="00932493" w:rsidP="00AD662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3 591.60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32493" w:rsidRPr="00473906" w:rsidRDefault="00932493" w:rsidP="00AD662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932493" w:rsidRPr="00473906" w:rsidTr="00AD662F">
        <w:trPr>
          <w:cantSplit/>
          <w:trHeight w:val="2093"/>
        </w:trPr>
        <w:tc>
          <w:tcPr>
            <w:tcW w:w="9526" w:type="dxa"/>
          </w:tcPr>
          <w:p w:rsidR="00932493" w:rsidRDefault="00932493" w:rsidP="00AD662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932493" w:rsidRPr="00473906" w:rsidRDefault="00932493" w:rsidP="00AD662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1 082.40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32493" w:rsidRPr="00473906" w:rsidRDefault="00932493" w:rsidP="00AD662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932493" w:rsidRPr="00473906" w:rsidTr="00AD662F">
        <w:trPr>
          <w:cantSplit/>
          <w:trHeight w:val="2093"/>
        </w:trPr>
        <w:tc>
          <w:tcPr>
            <w:tcW w:w="9526" w:type="dxa"/>
          </w:tcPr>
          <w:p w:rsidR="00932493" w:rsidRDefault="00932493" w:rsidP="00AD662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932493" w:rsidRPr="00473906" w:rsidRDefault="00932493" w:rsidP="00AD662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3 763.80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32493" w:rsidRPr="00473906" w:rsidRDefault="00932493" w:rsidP="00AD662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932493" w:rsidRPr="00473906" w:rsidTr="00AD662F">
        <w:trPr>
          <w:cantSplit/>
          <w:trHeight w:val="2093"/>
        </w:trPr>
        <w:tc>
          <w:tcPr>
            <w:tcW w:w="9526" w:type="dxa"/>
          </w:tcPr>
          <w:p w:rsidR="00932493" w:rsidRDefault="00932493" w:rsidP="00AD662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932493" w:rsidRPr="00473906" w:rsidRDefault="00932493" w:rsidP="00AD662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2 595.30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32493" w:rsidRPr="00473906" w:rsidRDefault="00932493" w:rsidP="00AD662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932493" w:rsidRPr="00473906" w:rsidTr="00AD662F">
        <w:trPr>
          <w:cantSplit/>
          <w:trHeight w:val="2093"/>
        </w:trPr>
        <w:tc>
          <w:tcPr>
            <w:tcW w:w="9526" w:type="dxa"/>
          </w:tcPr>
          <w:p w:rsidR="00932493" w:rsidRDefault="00932493" w:rsidP="00AD662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932493" w:rsidRPr="00473906" w:rsidRDefault="00932493" w:rsidP="00AD662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2 091.00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32493" w:rsidRPr="00473906" w:rsidRDefault="00932493" w:rsidP="00AD662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932493" w:rsidRPr="00473906" w:rsidTr="00AD662F">
        <w:trPr>
          <w:cantSplit/>
          <w:trHeight w:val="2093"/>
        </w:trPr>
        <w:tc>
          <w:tcPr>
            <w:tcW w:w="9526" w:type="dxa"/>
          </w:tcPr>
          <w:p w:rsidR="00932493" w:rsidRDefault="00932493" w:rsidP="00AD662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11</w:t>
            </w:r>
          </w:p>
          <w:p w:rsidR="00932493" w:rsidRPr="00473906" w:rsidRDefault="00932493" w:rsidP="00AD662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32493" w:rsidRPr="00473906" w:rsidRDefault="00932493" w:rsidP="00AD662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32493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b/>
                <w:sz w:val="16"/>
                <w:szCs w:val="16"/>
              </w:rPr>
              <w:t>1 881.90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32493" w:rsidRPr="00473906" w:rsidRDefault="00932493" w:rsidP="00AD662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32493" w:rsidRPr="00473906" w:rsidRDefault="00932493" w:rsidP="00AD662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D341F" w:rsidRDefault="005D341F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D341F" w:rsidRPr="00473906" w:rsidRDefault="005D341F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Laptopy (2 szt.) i urządzenie wielofunkcyjne dla Instytutu Maszyn Cieplnych.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Laptopy (2 szt.) i urządzenie wielofunkcyjne dla Instytutu Maszyn Cieplnych.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- 79.56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79,56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Monitor dla Instytutu Matematyki.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- 96.26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96,26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Monitor dla Instytutu Matematyki.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Tablet dla Instytutu Matematyki.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- 95.45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95,45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Tablet dla Instytutu Matematyki.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Dostawa 2 zestawów komputerów PC z monitorami LED oraz okablowaniem dla Wydziału Elektrycznego.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Dostawa 2 zestawów komputerów PC z monitorami LED oraz okablowaniem dla Wydziału Elektrycznego.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- 90.59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90,59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Dostawa urządzenia wielofunkcyjnego kolorowego do formatu A4 dla Wydziału Elektrycznego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- 85.33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85,33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Dostawa urządzenia wielofunkcyjnego kolorowego do formatu A4 dla Wydziału Elektrycznego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Laptop dla Wydziału Elektrycznego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Laptop dla Wydziału Elektrycznego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932493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  <w:p w:rsidR="005D341F" w:rsidRPr="00473906" w:rsidRDefault="005D341F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- 97.33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97,33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 xml:space="preserve">Wielofunkcyjna kolorowa drukarka laserowa dla </w:t>
            </w:r>
            <w:r w:rsidRPr="00932493">
              <w:rPr>
                <w:rFonts w:ascii="Tahoma" w:hAnsi="Tahoma" w:cs="Tahoma"/>
                <w:sz w:val="16"/>
                <w:szCs w:val="16"/>
              </w:rPr>
              <w:lastRenderedPageBreak/>
              <w:t>Wydziału Inżynierii Produkcji i Technologii Materiałów.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lastRenderedPageBreak/>
              <w:t>ACOM Spółka Jawna Wanda Drzewiecka Anna Drzewiecka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lastRenderedPageBreak/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lastRenderedPageBreak/>
              <w:t>1 - Cena - 100.00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lastRenderedPageBreak/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Wielofunkcyjna kolorowa drukarka laserowa dla Wydziału Inżynierii Produkcji i Technologii Materiałów.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- 88.00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88,00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Laptop dla Wydziału Budownictwa.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- 89.74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89,74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Laptop dla Wydziału Budownictwa.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Tablet dla Wydziału Budownictwa.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Tablet dla Wydziału Budownictwa.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- 98.14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98,14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Tablet dla Wydziału Budownictwa.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Cortland Sp. z o.o.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Zgoda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60-122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Poznań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- 96.48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96,48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Monitor dla Wydziału Budownictwa.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- 71.43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71,43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Monitor dla Wydziału Budownictwa.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Monitory (2 szt.) dla Wydziału Budownictwa.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- 57.09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57,09</w:t>
            </w:r>
          </w:p>
        </w:tc>
      </w:tr>
      <w:tr w:rsidR="00932493" w:rsidRPr="00473906" w:rsidTr="00AD662F">
        <w:tc>
          <w:tcPr>
            <w:tcW w:w="2277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32493">
              <w:rPr>
                <w:rFonts w:ascii="Tahoma" w:hAnsi="Tahoma" w:cs="Tahoma"/>
                <w:sz w:val="16"/>
                <w:szCs w:val="16"/>
              </w:rPr>
              <w:t>Monitory (2 szt.) dla Wydziału Budownictwa.</w:t>
            </w:r>
          </w:p>
        </w:tc>
        <w:tc>
          <w:tcPr>
            <w:tcW w:w="2651" w:type="dxa"/>
          </w:tcPr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3249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932493" w:rsidRPr="00473906" w:rsidRDefault="00932493" w:rsidP="00AD66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3249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3A0" w:rsidRDefault="008F03A0">
      <w:r>
        <w:separator/>
      </w:r>
    </w:p>
  </w:endnote>
  <w:endnote w:type="continuationSeparator" w:id="0">
    <w:p w:rsidR="008F03A0" w:rsidRDefault="008F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493" w:rsidRDefault="009324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6F7B44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6F7B44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493" w:rsidRDefault="009324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3A0" w:rsidRDefault="008F03A0">
      <w:r>
        <w:separator/>
      </w:r>
    </w:p>
  </w:footnote>
  <w:footnote w:type="continuationSeparator" w:id="0">
    <w:p w:rsidR="008F03A0" w:rsidRDefault="008F03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493" w:rsidRDefault="009324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493" w:rsidRDefault="009324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493" w:rsidRDefault="009324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03A0"/>
    <w:rsid w:val="000034E3"/>
    <w:rsid w:val="000829DF"/>
    <w:rsid w:val="000961E4"/>
    <w:rsid w:val="000A2424"/>
    <w:rsid w:val="000A28CD"/>
    <w:rsid w:val="000E1D1B"/>
    <w:rsid w:val="000E5FD3"/>
    <w:rsid w:val="001B63B0"/>
    <w:rsid w:val="002650A3"/>
    <w:rsid w:val="0029663E"/>
    <w:rsid w:val="002D2860"/>
    <w:rsid w:val="00323C23"/>
    <w:rsid w:val="003438CB"/>
    <w:rsid w:val="00440209"/>
    <w:rsid w:val="00473906"/>
    <w:rsid w:val="00497E0E"/>
    <w:rsid w:val="004B335D"/>
    <w:rsid w:val="004D2FF5"/>
    <w:rsid w:val="004E4C84"/>
    <w:rsid w:val="004F7483"/>
    <w:rsid w:val="00525185"/>
    <w:rsid w:val="00554EE4"/>
    <w:rsid w:val="00555136"/>
    <w:rsid w:val="00561C04"/>
    <w:rsid w:val="00564B92"/>
    <w:rsid w:val="005D341F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6F7B44"/>
    <w:rsid w:val="007D465D"/>
    <w:rsid w:val="00845B77"/>
    <w:rsid w:val="00846367"/>
    <w:rsid w:val="00851F5D"/>
    <w:rsid w:val="008B2DA8"/>
    <w:rsid w:val="008B74C9"/>
    <w:rsid w:val="008F03A0"/>
    <w:rsid w:val="00932493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3438C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438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1366</Words>
  <Characters>8201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2018-05-29T12:03:00Z</cp:lastPrinted>
  <dcterms:created xsi:type="dcterms:W3CDTF">2018-05-29T12:03:00Z</dcterms:created>
  <dcterms:modified xsi:type="dcterms:W3CDTF">2018-05-29T12:03:00Z</dcterms:modified>
</cp:coreProperties>
</file>