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D32676">
      <w:pPr>
        <w:rPr>
          <w:b/>
          <w:bCs/>
        </w:rPr>
      </w:pPr>
      <w:r w:rsidRPr="00D32676">
        <w:rPr>
          <w:b/>
          <w:bCs/>
        </w:rPr>
        <w:t>Politechnika Częstochowska</w:t>
      </w:r>
    </w:p>
    <w:p w:rsidR="00F16C50" w:rsidRDefault="00D32676">
      <w:pPr>
        <w:rPr>
          <w:b/>
          <w:bCs/>
        </w:rPr>
      </w:pPr>
      <w:r w:rsidRPr="00D32676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D32676">
        <w:rPr>
          <w:b/>
          <w:bCs/>
        </w:rPr>
        <w:t>69</w:t>
      </w:r>
    </w:p>
    <w:p w:rsidR="00F16C50" w:rsidRDefault="00D32676">
      <w:pPr>
        <w:rPr>
          <w:b/>
          <w:bCs/>
        </w:rPr>
      </w:pPr>
      <w:r w:rsidRPr="00D32676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D32676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815701">
        <w:rPr>
          <w:b/>
          <w:bCs/>
          <w:sz w:val="24"/>
        </w:rPr>
        <w:t xml:space="preserve"> RK - </w:t>
      </w:r>
      <w:r w:rsidR="00FD28C3">
        <w:rPr>
          <w:b/>
          <w:bCs/>
          <w:sz w:val="24"/>
        </w:rPr>
        <w:t>414</w:t>
      </w:r>
      <w:r w:rsidR="00815701">
        <w:rPr>
          <w:b/>
          <w:bCs/>
          <w:sz w:val="24"/>
        </w:rPr>
        <w:t xml:space="preserve"> /18</w:t>
      </w:r>
      <w:r>
        <w:rPr>
          <w:sz w:val="24"/>
        </w:rPr>
        <w:tab/>
        <w:t xml:space="preserve"> </w:t>
      </w:r>
      <w:r w:rsidR="00D32676" w:rsidRPr="00D32676">
        <w:rPr>
          <w:sz w:val="24"/>
        </w:rPr>
        <w:t>Częstochowa</w:t>
      </w:r>
      <w:r>
        <w:rPr>
          <w:sz w:val="24"/>
        </w:rPr>
        <w:t xml:space="preserve"> dnia: </w:t>
      </w:r>
      <w:r w:rsidR="00FE0A9B" w:rsidRPr="00FE0A9B">
        <w:rPr>
          <w:sz w:val="24"/>
        </w:rPr>
        <w:t>2018-05-24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 w:rsidP="00C04F91">
      <w:pPr>
        <w:spacing w:line="360" w:lineRule="auto"/>
        <w:jc w:val="both"/>
      </w:pPr>
      <w:r>
        <w:t xml:space="preserve">W związku </w:t>
      </w:r>
      <w:r w:rsidR="001B083C">
        <w:t xml:space="preserve">z pytaniami jakie wpłynęły do </w:t>
      </w:r>
      <w:r w:rsidR="006E0154">
        <w:t>Zamawiają</w:t>
      </w:r>
      <w:r w:rsidR="001B083C">
        <w:t>cego</w:t>
      </w:r>
      <w:r>
        <w:t xml:space="preserve">, </w:t>
      </w:r>
      <w:r w:rsidR="001B083C">
        <w:t xml:space="preserve">w postępowaniu </w:t>
      </w:r>
      <w:r w:rsidR="003F2849">
        <w:t xml:space="preserve">o udzielenie zamówienia publicznego </w:t>
      </w:r>
      <w:r w:rsidR="003F2849">
        <w:rPr>
          <w:b/>
        </w:rPr>
        <w:t>na usługi społeczne i inn</w:t>
      </w:r>
      <w:r w:rsidR="00861577">
        <w:rPr>
          <w:b/>
        </w:rPr>
        <w:t>e szczególne usługi prowadzonym</w:t>
      </w:r>
      <w:r w:rsidR="003F2849">
        <w:rPr>
          <w:b/>
        </w:rPr>
        <w:t xml:space="preserve"> na podstawie art. 138o</w:t>
      </w:r>
      <w:r w:rsidR="003F2849">
        <w:t xml:space="preserve"> ustawy z dnia 29 stycznia 2004 roku Prawo zamówień publicznych (</w:t>
      </w:r>
      <w:proofErr w:type="spellStart"/>
      <w:r w:rsidR="003F2849">
        <w:t>t.j</w:t>
      </w:r>
      <w:proofErr w:type="spellEnd"/>
      <w:r w:rsidR="003F2849">
        <w:t xml:space="preserve">. Dz. U. z 2017 r. poz. 1579 z </w:t>
      </w:r>
      <w:proofErr w:type="spellStart"/>
      <w:r w:rsidR="003F2849">
        <w:t>późn</w:t>
      </w:r>
      <w:proofErr w:type="spellEnd"/>
      <w:r w:rsidR="003F2849">
        <w:t xml:space="preserve">. zm.), </w:t>
      </w:r>
      <w:r w:rsidR="001B083C">
        <w:t xml:space="preserve"> na:</w:t>
      </w:r>
      <w:r w:rsidR="001B083C">
        <w:rPr>
          <w:b/>
        </w:rPr>
        <w:t xml:space="preserve"> Świadczenie  usług pocztowych w obrocie krajowym i zagranicznym w zakresie przyjmowania, przemieszczania i doręczania przesyłek pocztowych dla Politechniki Częstochowskiej,</w:t>
      </w:r>
      <w:r w:rsidR="00861577">
        <w:rPr>
          <w:b/>
        </w:rPr>
        <w:t xml:space="preserve"> </w:t>
      </w:r>
      <w:proofErr w:type="spellStart"/>
      <w:r w:rsidR="001B083C">
        <w:t>spr</w:t>
      </w:r>
      <w:proofErr w:type="spellEnd"/>
      <w:r w:rsidR="001B083C">
        <w:t xml:space="preserve">. nr rej. </w:t>
      </w:r>
      <w:r w:rsidR="001B083C">
        <w:rPr>
          <w:b/>
        </w:rPr>
        <w:t>ZP/US-07/18</w:t>
      </w:r>
      <w:r w:rsidR="00C04F91">
        <w:rPr>
          <w:b/>
        </w:rPr>
        <w:t xml:space="preserve">, </w:t>
      </w:r>
      <w:r>
        <w:t xml:space="preserve">uprzejmie </w:t>
      </w:r>
      <w:r w:rsidR="00C04F91">
        <w:t xml:space="preserve">informujemy </w:t>
      </w:r>
      <w:r>
        <w:t>Państwa, iż Zamawiający postanowił przedłużyć termin składania ofert.</w:t>
      </w:r>
    </w:p>
    <w:p w:rsidR="00F16C50" w:rsidRDefault="00F16C50" w:rsidP="00FE0A9B">
      <w:pPr>
        <w:spacing w:before="120" w:after="120" w:line="360" w:lineRule="auto"/>
        <w:jc w:val="both"/>
      </w:pPr>
      <w:r>
        <w:t xml:space="preserve">Z przyczyn wskazanych powyżej termin składania ofert zostaje zmieniony z dnia </w:t>
      </w:r>
      <w:r w:rsidR="00D32676" w:rsidRPr="00D32676">
        <w:t>2018-05-25</w:t>
      </w:r>
      <w:r>
        <w:t xml:space="preserve"> na dzień </w:t>
      </w:r>
      <w:r w:rsidR="00FE0A9B">
        <w:rPr>
          <w:b/>
        </w:rPr>
        <w:t>2018-06-05</w:t>
      </w:r>
      <w:r w:rsidR="008675DD">
        <w:rPr>
          <w:b/>
        </w:rPr>
        <w:t>, godz. 11.30</w:t>
      </w:r>
      <w:r>
        <w:t xml:space="preserve">. Tym samym termin otwarcia ofert ulega zmianie z dnia </w:t>
      </w:r>
      <w:r w:rsidR="00D32676" w:rsidRPr="00D32676">
        <w:t>2018-05-25</w:t>
      </w:r>
      <w:r>
        <w:t xml:space="preserve"> na dzień </w:t>
      </w:r>
      <w:r w:rsidR="00FE0A9B">
        <w:rPr>
          <w:b/>
        </w:rPr>
        <w:t>2018-06-05</w:t>
      </w:r>
      <w:r w:rsidR="008675DD">
        <w:rPr>
          <w:b/>
        </w:rPr>
        <w:t>, godz. 12.00</w:t>
      </w:r>
      <w:r>
        <w:t>.</w:t>
      </w:r>
    </w:p>
    <w:p w:rsidR="00F16C50" w:rsidRDefault="00F16C50" w:rsidP="00FE0A9B">
      <w:pPr>
        <w:pStyle w:val="Tekstpodstawowywcity"/>
        <w:spacing w:before="120" w:after="120"/>
        <w:ind w:left="0" w:firstLine="0"/>
        <w:rPr>
          <w:sz w:val="24"/>
        </w:rPr>
      </w:pPr>
      <w:r>
        <w:rPr>
          <w:sz w:val="24"/>
        </w:rPr>
        <w:t>Jednocz</w:t>
      </w:r>
      <w:r w:rsidR="008675DD">
        <w:rPr>
          <w:sz w:val="24"/>
        </w:rPr>
        <w:t>eśnie informujemy, że nie uległo</w:t>
      </w:r>
      <w:r>
        <w:rPr>
          <w:sz w:val="24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844A5C" w:rsidRDefault="00844A5C" w:rsidP="00FE0A9B">
      <w:pPr>
        <w:spacing w:line="360" w:lineRule="auto"/>
        <w:ind w:left="6231" w:firstLine="141"/>
        <w:jc w:val="right"/>
      </w:pPr>
      <w:r>
        <w:t>Kanclerz</w:t>
      </w:r>
    </w:p>
    <w:p w:rsidR="00844A5C" w:rsidRDefault="00844A5C" w:rsidP="00FE0A9B">
      <w:pPr>
        <w:spacing w:line="360" w:lineRule="auto"/>
        <w:jc w:val="right"/>
      </w:pPr>
      <w:r>
        <w:t xml:space="preserve">                                                                                               Politechniki Częstochowskiej</w:t>
      </w:r>
    </w:p>
    <w:p w:rsidR="00844A5C" w:rsidRDefault="00844A5C" w:rsidP="00FE0A9B">
      <w:pPr>
        <w:spacing w:line="360" w:lineRule="auto"/>
        <w:ind w:left="5523" w:firstLine="141"/>
        <w:jc w:val="right"/>
      </w:pPr>
      <w:r>
        <w:t>dr inż. Arkadiusz Kociszewski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 w:rsidSect="00810E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4E0" w:rsidRDefault="00E254E0">
      <w:r>
        <w:separator/>
      </w:r>
    </w:p>
  </w:endnote>
  <w:endnote w:type="continuationSeparator" w:id="0">
    <w:p w:rsidR="00E254E0" w:rsidRDefault="00E25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4E0" w:rsidRDefault="00E254E0">
      <w:r>
        <w:separator/>
      </w:r>
    </w:p>
  </w:footnote>
  <w:footnote w:type="continuationSeparator" w:id="0">
    <w:p w:rsidR="00E254E0" w:rsidRDefault="00E25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676"/>
    <w:rsid w:val="0015679F"/>
    <w:rsid w:val="00196E2C"/>
    <w:rsid w:val="001B083C"/>
    <w:rsid w:val="002D0D60"/>
    <w:rsid w:val="0033399E"/>
    <w:rsid w:val="003D12E3"/>
    <w:rsid w:val="003F2849"/>
    <w:rsid w:val="004360B0"/>
    <w:rsid w:val="004E022D"/>
    <w:rsid w:val="00581997"/>
    <w:rsid w:val="005A77FE"/>
    <w:rsid w:val="006E0154"/>
    <w:rsid w:val="00727D1F"/>
    <w:rsid w:val="00797C4E"/>
    <w:rsid w:val="00810EE5"/>
    <w:rsid w:val="00815701"/>
    <w:rsid w:val="00820E2C"/>
    <w:rsid w:val="008229F1"/>
    <w:rsid w:val="00844A5C"/>
    <w:rsid w:val="00861577"/>
    <w:rsid w:val="008675DD"/>
    <w:rsid w:val="008A2812"/>
    <w:rsid w:val="00940C54"/>
    <w:rsid w:val="00955CEB"/>
    <w:rsid w:val="00AC3482"/>
    <w:rsid w:val="00BD0598"/>
    <w:rsid w:val="00C04F91"/>
    <w:rsid w:val="00C25577"/>
    <w:rsid w:val="00C86DA7"/>
    <w:rsid w:val="00CF0F4C"/>
    <w:rsid w:val="00D07DCA"/>
    <w:rsid w:val="00D32676"/>
    <w:rsid w:val="00D63C6E"/>
    <w:rsid w:val="00DC208F"/>
    <w:rsid w:val="00E254E0"/>
    <w:rsid w:val="00F16C50"/>
    <w:rsid w:val="00F32BF6"/>
    <w:rsid w:val="00F6166D"/>
    <w:rsid w:val="00FA3E9D"/>
    <w:rsid w:val="00FD28C3"/>
    <w:rsid w:val="00FE0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0EE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10EE5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10EE5"/>
    <w:rPr>
      <w:sz w:val="28"/>
      <w:szCs w:val="20"/>
    </w:rPr>
  </w:style>
  <w:style w:type="paragraph" w:styleId="Tekstpodstawowywcity">
    <w:name w:val="Body Text Indent"/>
    <w:basedOn w:val="Normalny"/>
    <w:rsid w:val="00810EE5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810EE5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810EE5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810E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0E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4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2018-05-24T07:41:00Z</cp:lastPrinted>
  <dcterms:created xsi:type="dcterms:W3CDTF">2018-05-24T12:45:00Z</dcterms:created>
  <dcterms:modified xsi:type="dcterms:W3CDTF">2018-05-24T12:45:00Z</dcterms:modified>
</cp:coreProperties>
</file>