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33D66" w:rsidRPr="00F33D6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33D66" w:rsidRPr="00F33D66">
        <w:rPr>
          <w:b/>
          <w:sz w:val="24"/>
        </w:rPr>
        <w:t>ZP/DK-05/18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33D66" w:rsidRPr="00F33D66">
        <w:rPr>
          <w:b/>
        </w:rPr>
        <w:t>przetarg nieograniczony</w:t>
      </w:r>
      <w:r w:rsidR="00753DC1">
        <w:t xml:space="preserve"> na:</w:t>
      </w:r>
    </w:p>
    <w:p w:rsidR="0000184A" w:rsidRDefault="00F33D6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33D66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33D66" w:rsidRPr="00F33D66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33D66" w:rsidRPr="00F33D66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33D66" w:rsidRPr="00F33D66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BBB" w:rsidRDefault="00504BBB">
      <w:r>
        <w:separator/>
      </w:r>
    </w:p>
  </w:endnote>
  <w:endnote w:type="continuationSeparator" w:id="0">
    <w:p w:rsidR="00504BBB" w:rsidRDefault="00504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D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D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D66" w:rsidRDefault="00F33D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BBB" w:rsidRDefault="00504BBB">
      <w:r>
        <w:separator/>
      </w:r>
    </w:p>
  </w:footnote>
  <w:footnote w:type="continuationSeparator" w:id="0">
    <w:p w:rsidR="00504BBB" w:rsidRDefault="00504BB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D66" w:rsidRDefault="00F33D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D66" w:rsidRDefault="00F33D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D66" w:rsidRDefault="00F33D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BB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4BBB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3D6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A82E0-7012-4ADE-A7F8-B0DC840C0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2018-05-14T08:20:00Z</dcterms:created>
  <dcterms:modified xsi:type="dcterms:W3CDTF">2018-05-14T08:20:00Z</dcterms:modified>
</cp:coreProperties>
</file>