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C4050" w:rsidRPr="002C405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C4050" w:rsidRPr="002C4050">
        <w:rPr>
          <w:rFonts w:ascii="Times New Roman" w:hAnsi="Times New Roman"/>
          <w:b/>
        </w:rPr>
        <w:t>ZP/DK-07/18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4050" w:rsidRPr="002C405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4050" w:rsidRPr="002C405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C4050" w:rsidRPr="002C405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4050" w:rsidRPr="002C405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C4050" w:rsidRPr="002C405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C4050" w:rsidRPr="002C4050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C4050" w:rsidRPr="002C4050">
        <w:rPr>
          <w:rFonts w:ascii="Times New Roman" w:hAnsi="Times New Roman"/>
          <w:b/>
        </w:rPr>
        <w:t>Dostawa serwera obliczeniowego dla Wydziału Budownictwa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C4050" w:rsidRPr="002C405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518" w:rsidRDefault="00194518" w:rsidP="0038231F">
      <w:pPr>
        <w:spacing w:after="0" w:line="240" w:lineRule="auto"/>
      </w:pPr>
      <w:r>
        <w:separator/>
      </w:r>
    </w:p>
  </w:endnote>
  <w:endnote w:type="continuationSeparator" w:id="0">
    <w:p w:rsidR="00194518" w:rsidRDefault="001945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0" w:rsidRDefault="002C40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608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60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0" w:rsidRDefault="002C40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518" w:rsidRDefault="00194518" w:rsidP="0038231F">
      <w:pPr>
        <w:spacing w:after="0" w:line="240" w:lineRule="auto"/>
      </w:pPr>
      <w:r>
        <w:separator/>
      </w:r>
    </w:p>
  </w:footnote>
  <w:footnote w:type="continuationSeparator" w:id="0">
    <w:p w:rsidR="00194518" w:rsidRDefault="001945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0" w:rsidRDefault="002C40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0" w:rsidRDefault="002C40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50" w:rsidRDefault="002C40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451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4518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050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6081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ED31F-D520-486E-B1A0-82D826A5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2018-05-14T12:21:00Z</cp:lastPrinted>
  <dcterms:created xsi:type="dcterms:W3CDTF">2018-05-14T12:21:00Z</dcterms:created>
  <dcterms:modified xsi:type="dcterms:W3CDTF">2018-05-14T12:21:00Z</dcterms:modified>
</cp:coreProperties>
</file>