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F564C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8382A" w:rsidRPr="00E8382A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8382A" w:rsidRPr="00E8382A">
        <w:rPr>
          <w:b/>
          <w:sz w:val="24"/>
        </w:rPr>
        <w:t>ZP/DK-07/18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8382A" w:rsidRPr="00E8382A">
        <w:rPr>
          <w:b/>
        </w:rPr>
        <w:t>przetarg nieograniczony</w:t>
      </w:r>
      <w:r w:rsidR="00753DC1">
        <w:t xml:space="preserve"> na:</w:t>
      </w:r>
    </w:p>
    <w:p w:rsidR="0000184A" w:rsidRDefault="00E8382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8382A">
        <w:rPr>
          <w:b/>
          <w:sz w:val="24"/>
          <w:szCs w:val="24"/>
        </w:rPr>
        <w:t>Dostawa serwera obliczeniowego dla Wydziału Budownictwa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8382A" w:rsidRPr="00E8382A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8382A" w:rsidRPr="00E8382A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8382A" w:rsidRPr="00E8382A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A07" w:rsidRDefault="00B73A07">
      <w:r>
        <w:separator/>
      </w:r>
    </w:p>
  </w:endnote>
  <w:endnote w:type="continuationSeparator" w:id="0">
    <w:p w:rsidR="00B73A07" w:rsidRDefault="00B73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564C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64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64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82A" w:rsidRDefault="00E838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A07" w:rsidRDefault="00B73A07">
      <w:r>
        <w:separator/>
      </w:r>
    </w:p>
  </w:footnote>
  <w:footnote w:type="continuationSeparator" w:id="0">
    <w:p w:rsidR="00B73A07" w:rsidRDefault="00B73A0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82A" w:rsidRDefault="00E838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82A" w:rsidRDefault="00E8382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82A" w:rsidRDefault="00E8382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A0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73A07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8382A"/>
    <w:rsid w:val="00EB5766"/>
    <w:rsid w:val="00EC667E"/>
    <w:rsid w:val="00F46593"/>
    <w:rsid w:val="00F564C4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564C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564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221A8-C3C1-46A9-B252-0CF55841C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2018-05-14T12:22:00Z</cp:lastPrinted>
  <dcterms:created xsi:type="dcterms:W3CDTF">2018-05-14T12:22:00Z</dcterms:created>
  <dcterms:modified xsi:type="dcterms:W3CDTF">2018-05-14T12:22:00Z</dcterms:modified>
</cp:coreProperties>
</file>