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5F2E84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5F2E84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5F2E84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5F2E84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5F2E84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5F2E84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5F2E84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5F2E84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5F2E84" w:rsidRPr="005F2E84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5F2E84" w:rsidRPr="005F2E84">
        <w:rPr>
          <w:rFonts w:ascii="Tahoma" w:hAnsi="Tahoma" w:cs="Tahoma"/>
          <w:b/>
          <w:sz w:val="16"/>
          <w:szCs w:val="16"/>
        </w:rPr>
        <w:t>Dostawa urządzeń sieciowych dla jednostek organizacyjnych Politechniki Częstochowskiej</w:t>
      </w:r>
      <w:r w:rsidR="00036A09" w:rsidRPr="00E35A89">
        <w:rPr>
          <w:rFonts w:ascii="Tahoma" w:hAnsi="Tahoma" w:cs="Tahoma"/>
          <w:sz w:val="16"/>
          <w:szCs w:val="16"/>
        </w:rPr>
        <w:t xml:space="preserve">”, </w:t>
      </w:r>
      <w:proofErr w:type="spellStart"/>
      <w:r w:rsidR="00036A09" w:rsidRPr="00E35A89">
        <w:rPr>
          <w:rFonts w:ascii="Tahoma" w:hAnsi="Tahoma" w:cs="Tahoma"/>
          <w:sz w:val="16"/>
          <w:szCs w:val="16"/>
        </w:rPr>
        <w:t>spr</w:t>
      </w:r>
      <w:proofErr w:type="spellEnd"/>
      <w:r w:rsidR="00036A09" w:rsidRPr="00E35A89">
        <w:rPr>
          <w:rFonts w:ascii="Tahoma" w:hAnsi="Tahoma" w:cs="Tahoma"/>
          <w:sz w:val="16"/>
          <w:szCs w:val="16"/>
        </w:rPr>
        <w:t xml:space="preserve">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5F2E84" w:rsidRPr="005F2E84">
        <w:rPr>
          <w:rFonts w:ascii="Tahoma" w:hAnsi="Tahoma" w:cs="Tahoma"/>
          <w:b/>
          <w:sz w:val="16"/>
          <w:szCs w:val="16"/>
        </w:rPr>
        <w:t>ZP/DK-06/18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5F2E84" w:rsidRPr="00E35A89" w:rsidTr="00A06AA4">
        <w:tc>
          <w:tcPr>
            <w:tcW w:w="1134" w:type="dxa"/>
          </w:tcPr>
          <w:p w:rsidR="005F2E84" w:rsidRPr="00E35A89" w:rsidRDefault="005F2E84" w:rsidP="00A06AA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5F2E8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5F2E84" w:rsidRPr="00E35A89" w:rsidRDefault="005F2E84" w:rsidP="00A06AA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5F2E84">
              <w:rPr>
                <w:rFonts w:ascii="Tahoma" w:hAnsi="Tahoma" w:cs="Tahoma"/>
                <w:sz w:val="16"/>
                <w:szCs w:val="16"/>
              </w:rPr>
              <w:t>Switch dla Instytutu Inteligentnych Systemów Informatycznych</w:t>
            </w:r>
          </w:p>
          <w:p w:rsidR="005F2E84" w:rsidRDefault="005F2E84" w:rsidP="00A06AA4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5F2E84" w:rsidRDefault="005F2E84" w:rsidP="00A06AA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F2E84" w:rsidRPr="00E35A89" w:rsidRDefault="005F2E84" w:rsidP="00A06AA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5F2E84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5F2E84" w:rsidRPr="00E35A89" w:rsidRDefault="005F2E84" w:rsidP="00A06AA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F2E84" w:rsidRPr="00E35A89" w:rsidRDefault="005F2E84" w:rsidP="00A06AA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F2E84" w:rsidRPr="00E35A89" w:rsidRDefault="005F2E84" w:rsidP="00A06AA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F2E84" w:rsidRPr="00E35A89" w:rsidRDefault="005F2E84" w:rsidP="00A06AA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F2E84" w:rsidRDefault="005F2E84" w:rsidP="00A06AA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5F2E84" w:rsidRDefault="005F2E84" w:rsidP="00A06AA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5F2E84" w:rsidRPr="003B417C" w:rsidRDefault="005F2E84" w:rsidP="00A06AA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F2E84" w:rsidRPr="00E35A89" w:rsidRDefault="005F2E84" w:rsidP="00A06AA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5F2E84" w:rsidRPr="00E35A89" w:rsidTr="00A06AA4">
        <w:tc>
          <w:tcPr>
            <w:tcW w:w="1134" w:type="dxa"/>
          </w:tcPr>
          <w:p w:rsidR="005F2E84" w:rsidRPr="00E35A89" w:rsidRDefault="005F2E84" w:rsidP="00A06AA4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5F2E84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5F2E84" w:rsidRPr="00E35A89" w:rsidRDefault="005F2E84" w:rsidP="00A06AA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5F2E84">
              <w:rPr>
                <w:rFonts w:ascii="Tahoma" w:hAnsi="Tahoma" w:cs="Tahoma"/>
                <w:sz w:val="16"/>
                <w:szCs w:val="16"/>
              </w:rPr>
              <w:t>Router dla Wydziału Elektrycznego</w:t>
            </w:r>
          </w:p>
          <w:p w:rsidR="005F2E84" w:rsidRDefault="005F2E84" w:rsidP="00A06AA4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>
              <w:rPr>
                <w:rFonts w:ascii="Tahoma" w:hAnsi="Tahoma" w:cs="Tahoma"/>
                <w:sz w:val="16"/>
                <w:szCs w:val="16"/>
              </w:rPr>
              <w:t>(typ, model, marka lub inna informacja pozwalająca na jednoznaczne zidentyfikowanie oferowanego/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ych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produktu/ów):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5F2E84" w:rsidRDefault="005F2E84" w:rsidP="00A06AA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5F2E84" w:rsidRPr="00E35A89" w:rsidRDefault="005F2E84" w:rsidP="00A06AA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5F2E84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5F2E84" w:rsidRPr="00E35A89" w:rsidRDefault="005F2E84" w:rsidP="00A06AA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5F2E84" w:rsidRPr="00E35A89" w:rsidRDefault="005F2E84" w:rsidP="00A06AA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5F2E84" w:rsidRPr="00E35A89" w:rsidRDefault="005F2E84" w:rsidP="00A06AA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5F2E84" w:rsidRPr="00E35A89" w:rsidRDefault="005F2E84" w:rsidP="00A06AA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5F2E84" w:rsidRDefault="005F2E84" w:rsidP="00A06AA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5F2E84" w:rsidRDefault="005F2E84" w:rsidP="00A06AA4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5F2E84" w:rsidRPr="003B417C" w:rsidRDefault="005F2E84" w:rsidP="00A06AA4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3B417C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5F2E84" w:rsidRPr="00E35A89" w:rsidRDefault="005F2E84" w:rsidP="00A06AA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B417C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3B417C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Default="00E54E5A" w:rsidP="00683C3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oświadczamy, że oferowany/-e </w:t>
      </w:r>
      <w:proofErr w:type="spellStart"/>
      <w:r>
        <w:rPr>
          <w:rFonts w:ascii="Tahoma" w:hAnsi="Tahoma" w:cs="Tahoma"/>
          <w:sz w:val="16"/>
          <w:szCs w:val="16"/>
        </w:rPr>
        <w:t>produk</w:t>
      </w:r>
      <w:proofErr w:type="spellEnd"/>
      <w:r>
        <w:rPr>
          <w:rFonts w:ascii="Tahoma" w:hAnsi="Tahoma" w:cs="Tahoma"/>
          <w:sz w:val="16"/>
          <w:szCs w:val="16"/>
        </w:rPr>
        <w:t>/-y spełnia/-ją wymagania określone w 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lastRenderedPageBreak/>
        <w:t>oświadczamy, że zapoznaliśmy się ze specyfikacją istotnych warunków zamówienia i uznajemy się za związanych określonymi w niej zasadami postępowania,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367D32" w:rsidRDefault="00367D32" w:rsidP="00367D32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EA2840" w:rsidRDefault="00EA2840" w:rsidP="00EA2840">
      <w:pPr>
        <w:pStyle w:val="Akapitzlist"/>
        <w:numPr>
          <w:ilvl w:val="0"/>
          <w:numId w:val="32"/>
        </w:num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Default="00EA2840" w:rsidP="00EA2840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Default="00EA2840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Default="00EA2840">
            <w:pPr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Default="00EA2840" w:rsidP="00EA2840">
      <w:pPr>
        <w:jc w:val="both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Default="00EA2840" w:rsidP="00EA2840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683C38" w:rsidRDefault="00683C38" w:rsidP="00683C3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Default="00683C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Default="00683C38" w:rsidP="00683C3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oświadczeń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3BF" w:rsidRDefault="008B03BF">
      <w:r>
        <w:separator/>
      </w:r>
    </w:p>
  </w:endnote>
  <w:endnote w:type="continuationSeparator" w:id="0">
    <w:p w:rsidR="008B03BF" w:rsidRDefault="008B0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E84" w:rsidRDefault="005F2E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67D32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E84" w:rsidRDefault="005F2E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3BF" w:rsidRDefault="008B03BF">
      <w:r>
        <w:separator/>
      </w:r>
    </w:p>
  </w:footnote>
  <w:footnote w:type="continuationSeparator" w:id="0">
    <w:p w:rsidR="008B03BF" w:rsidRDefault="008B03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E84" w:rsidRDefault="005F2E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E84" w:rsidRDefault="005F2E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E84" w:rsidRDefault="005F2E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savePreviewPicture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03BF"/>
    <w:rsid w:val="00036A09"/>
    <w:rsid w:val="00095649"/>
    <w:rsid w:val="000F18FA"/>
    <w:rsid w:val="00172873"/>
    <w:rsid w:val="00180C76"/>
    <w:rsid w:val="00267AD0"/>
    <w:rsid w:val="003016B9"/>
    <w:rsid w:val="00301A06"/>
    <w:rsid w:val="00306360"/>
    <w:rsid w:val="00354AC4"/>
    <w:rsid w:val="00367D32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F2E84"/>
    <w:rsid w:val="00637863"/>
    <w:rsid w:val="006703E0"/>
    <w:rsid w:val="00683C38"/>
    <w:rsid w:val="00703495"/>
    <w:rsid w:val="00733F44"/>
    <w:rsid w:val="00834F16"/>
    <w:rsid w:val="008B03BF"/>
    <w:rsid w:val="009739A3"/>
    <w:rsid w:val="00974624"/>
    <w:rsid w:val="00AB288E"/>
    <w:rsid w:val="00B21345"/>
    <w:rsid w:val="00B80988"/>
    <w:rsid w:val="00B87BB6"/>
    <w:rsid w:val="00C32A65"/>
    <w:rsid w:val="00C33979"/>
    <w:rsid w:val="00C57DDD"/>
    <w:rsid w:val="00C916FC"/>
    <w:rsid w:val="00C95F46"/>
    <w:rsid w:val="00CB1417"/>
    <w:rsid w:val="00CE5A29"/>
    <w:rsid w:val="00D860A6"/>
    <w:rsid w:val="00DF1415"/>
    <w:rsid w:val="00E35A89"/>
    <w:rsid w:val="00E47945"/>
    <w:rsid w:val="00E54E5A"/>
    <w:rsid w:val="00EA2840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367D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67D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F21F4-73FF-4E44-86F4-128FBA86F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345</Words>
  <Characters>2887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SPECYFIKACJA ISTOTNYCH WARUNKÓW ZAMÓWIENIA</vt:lpstr>
      <vt:lpstr>    Tel/fax……………………….;  e-mail………………………..</vt:lpstr>
      <vt:lpstr>    </vt:lpstr>
      <vt:lpstr>    FORMULARZ OFERTY</vt:lpstr>
    </vt:vector>
  </TitlesOfParts>
  <Company/>
  <LinksUpToDate>false</LinksUpToDate>
  <CharactersWithSpaces>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2018-05-14T11:38:00Z</cp:lastPrinted>
  <dcterms:created xsi:type="dcterms:W3CDTF">2018-05-14T11:38:00Z</dcterms:created>
  <dcterms:modified xsi:type="dcterms:W3CDTF">2018-05-14T11:38:00Z</dcterms:modified>
</cp:coreProperties>
</file>