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519BD" w:rsidRPr="001519B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519BD" w:rsidRPr="001519BD">
        <w:rPr>
          <w:rFonts w:ascii="Times New Roman" w:hAnsi="Times New Roman"/>
          <w:b/>
        </w:rPr>
        <w:t>ZP/DK-06/18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19BD" w:rsidRPr="001519B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19BD" w:rsidRPr="001519B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519BD" w:rsidRPr="001519B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19BD" w:rsidRPr="001519B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519BD" w:rsidRPr="001519B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519BD" w:rsidRPr="001519B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519BD" w:rsidRPr="001519BD">
        <w:rPr>
          <w:rFonts w:ascii="Times New Roman" w:hAnsi="Times New Roman"/>
          <w:b/>
        </w:rPr>
        <w:t>Dostawa urządzeń sieciowych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519BD" w:rsidRPr="001519B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D13" w:rsidRDefault="00897D13" w:rsidP="0038231F">
      <w:pPr>
        <w:spacing w:after="0" w:line="240" w:lineRule="auto"/>
      </w:pPr>
      <w:r>
        <w:separator/>
      </w:r>
    </w:p>
  </w:endnote>
  <w:endnote w:type="continuationSeparator" w:id="0">
    <w:p w:rsidR="00897D13" w:rsidRDefault="00897D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BD" w:rsidRDefault="001519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6D1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6D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BD" w:rsidRDefault="001519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D13" w:rsidRDefault="00897D13" w:rsidP="0038231F">
      <w:pPr>
        <w:spacing w:after="0" w:line="240" w:lineRule="auto"/>
      </w:pPr>
      <w:r>
        <w:separator/>
      </w:r>
    </w:p>
  </w:footnote>
  <w:footnote w:type="continuationSeparator" w:id="0">
    <w:p w:rsidR="00897D13" w:rsidRDefault="00897D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BD" w:rsidRDefault="001519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BD" w:rsidRDefault="001519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9BD" w:rsidRDefault="001519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D1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6D18"/>
    <w:rsid w:val="000D6F17"/>
    <w:rsid w:val="000D73C4"/>
    <w:rsid w:val="000E4D37"/>
    <w:rsid w:val="001519BD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7D1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26D07-D593-4E85-ACC0-AFD9639A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2018-05-14T11:26:00Z</cp:lastPrinted>
  <dcterms:created xsi:type="dcterms:W3CDTF">2018-05-14T11:26:00Z</dcterms:created>
  <dcterms:modified xsi:type="dcterms:W3CDTF">2018-05-14T11:26:00Z</dcterms:modified>
</cp:coreProperties>
</file>