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440E43" w:rsidP="001A443E">
      <w:pPr>
        <w:jc w:val="right"/>
        <w:rPr>
          <w:b/>
          <w:bCs/>
          <w:sz w:val="24"/>
        </w:rPr>
      </w:pPr>
      <w:r w:rsidRPr="00440E4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40E43">
        <w:rPr>
          <w:sz w:val="24"/>
        </w:rPr>
        <w:t>2018-05-10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40E43" w:rsidP="0018613E">
      <w:pPr>
        <w:spacing w:after="40"/>
        <w:rPr>
          <w:b/>
          <w:bCs/>
          <w:sz w:val="24"/>
        </w:rPr>
      </w:pPr>
      <w:r w:rsidRPr="00440E43">
        <w:rPr>
          <w:b/>
          <w:bCs/>
          <w:sz w:val="24"/>
        </w:rPr>
        <w:t>Politechnika Częstochowska</w:t>
      </w:r>
    </w:p>
    <w:p w:rsidR="00A80738" w:rsidRPr="0018613E" w:rsidRDefault="00440E43" w:rsidP="00A80738">
      <w:pPr>
        <w:rPr>
          <w:bCs/>
          <w:sz w:val="24"/>
        </w:rPr>
      </w:pPr>
      <w:r w:rsidRPr="00440E4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40E43">
        <w:rPr>
          <w:bCs/>
          <w:sz w:val="24"/>
        </w:rPr>
        <w:t>69</w:t>
      </w:r>
    </w:p>
    <w:p w:rsidR="00A80738" w:rsidRPr="0018613E" w:rsidRDefault="00440E43" w:rsidP="00A80738">
      <w:pPr>
        <w:rPr>
          <w:bCs/>
          <w:sz w:val="24"/>
        </w:rPr>
      </w:pPr>
      <w:r w:rsidRPr="00440E4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40E4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40E43" w:rsidRPr="00440E43">
        <w:rPr>
          <w:b/>
          <w:sz w:val="24"/>
          <w:szCs w:val="24"/>
        </w:rPr>
        <w:t>ZP/D-06/18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40E43" w:rsidRPr="00440E4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40E43" w:rsidP="00CB5EDB">
      <w:pPr>
        <w:pStyle w:val="Tekstpodstawowywcity"/>
        <w:spacing w:before="120" w:after="240"/>
        <w:ind w:firstLine="0"/>
        <w:jc w:val="center"/>
      </w:pPr>
      <w:r w:rsidRPr="00440E43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40E43" w:rsidRPr="00440E43">
        <w:rPr>
          <w:sz w:val="24"/>
          <w:szCs w:val="24"/>
        </w:rPr>
        <w:t>(</w:t>
      </w:r>
      <w:proofErr w:type="spellStart"/>
      <w:r w:rsidR="00440E43" w:rsidRPr="00440E43">
        <w:rPr>
          <w:sz w:val="24"/>
          <w:szCs w:val="24"/>
        </w:rPr>
        <w:t>t.j</w:t>
      </w:r>
      <w:proofErr w:type="spellEnd"/>
      <w:r w:rsidR="00440E43" w:rsidRPr="00440E43">
        <w:rPr>
          <w:sz w:val="24"/>
          <w:szCs w:val="24"/>
        </w:rPr>
        <w:t xml:space="preserve">. Dz. U. z 2017 r. poz. 1579 z </w:t>
      </w:r>
      <w:proofErr w:type="spellStart"/>
      <w:r w:rsidR="00440E43" w:rsidRPr="00440E43">
        <w:rPr>
          <w:sz w:val="24"/>
          <w:szCs w:val="24"/>
        </w:rPr>
        <w:t>późn</w:t>
      </w:r>
      <w:proofErr w:type="spellEnd"/>
      <w:r w:rsidR="00440E43" w:rsidRPr="00440E43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40E43" w:rsidRPr="00440E43">
        <w:rPr>
          <w:sz w:val="24"/>
          <w:szCs w:val="24"/>
        </w:rPr>
        <w:t>10/05/2018</w:t>
      </w:r>
      <w:r w:rsidRPr="00FF4AB1">
        <w:rPr>
          <w:sz w:val="24"/>
          <w:szCs w:val="24"/>
        </w:rPr>
        <w:t xml:space="preserve"> o godz. </w:t>
      </w:r>
      <w:r w:rsidR="00440E43" w:rsidRPr="00440E43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40E43" w:rsidRPr="006646D9" w:rsidTr="00EF604E">
        <w:trPr>
          <w:trHeight w:val="70"/>
        </w:trPr>
        <w:tc>
          <w:tcPr>
            <w:tcW w:w="9214" w:type="dxa"/>
          </w:tcPr>
          <w:p w:rsidR="00440E43" w:rsidRPr="00A3048A" w:rsidRDefault="00440E43" w:rsidP="00EF60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40E43">
              <w:rPr>
                <w:sz w:val="24"/>
                <w:szCs w:val="24"/>
              </w:rPr>
              <w:t>części 1 zamówienia w wysokości 7 999.00 zł brutto;</w:t>
            </w:r>
          </w:p>
        </w:tc>
      </w:tr>
      <w:tr w:rsidR="00440E43" w:rsidRPr="006646D9" w:rsidTr="00EF604E">
        <w:trPr>
          <w:trHeight w:val="70"/>
        </w:trPr>
        <w:tc>
          <w:tcPr>
            <w:tcW w:w="9214" w:type="dxa"/>
          </w:tcPr>
          <w:p w:rsidR="00440E43" w:rsidRPr="00A3048A" w:rsidRDefault="00440E43" w:rsidP="00EF60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40E43">
              <w:rPr>
                <w:sz w:val="24"/>
                <w:szCs w:val="24"/>
              </w:rPr>
              <w:t>części 2 zamówienia w wysokości 10 800.00 zł brutto;</w:t>
            </w:r>
          </w:p>
        </w:tc>
      </w:tr>
      <w:tr w:rsidR="00440E43" w:rsidRPr="006646D9" w:rsidTr="00EF604E">
        <w:trPr>
          <w:trHeight w:val="70"/>
        </w:trPr>
        <w:tc>
          <w:tcPr>
            <w:tcW w:w="9214" w:type="dxa"/>
          </w:tcPr>
          <w:p w:rsidR="00440E43" w:rsidRPr="00A3048A" w:rsidRDefault="00440E43" w:rsidP="00EF60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40E43">
              <w:rPr>
                <w:sz w:val="24"/>
                <w:szCs w:val="24"/>
              </w:rPr>
              <w:t>części 3 zamówienia w wysokości 4 428.00 zł brutto;</w:t>
            </w:r>
          </w:p>
        </w:tc>
      </w:tr>
      <w:tr w:rsidR="00440E43" w:rsidRPr="006646D9" w:rsidTr="00EF604E">
        <w:trPr>
          <w:trHeight w:val="70"/>
        </w:trPr>
        <w:tc>
          <w:tcPr>
            <w:tcW w:w="9214" w:type="dxa"/>
          </w:tcPr>
          <w:p w:rsidR="00440E43" w:rsidRPr="00A3048A" w:rsidRDefault="00440E43" w:rsidP="00EF60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40E43">
              <w:rPr>
                <w:sz w:val="24"/>
                <w:szCs w:val="24"/>
              </w:rPr>
              <w:t>części 4 zamówienia w wysokości 10 000.00 zł brutto;</w:t>
            </w:r>
          </w:p>
        </w:tc>
      </w:tr>
      <w:tr w:rsidR="00440E43" w:rsidRPr="006646D9" w:rsidTr="00EF604E">
        <w:trPr>
          <w:trHeight w:val="70"/>
        </w:trPr>
        <w:tc>
          <w:tcPr>
            <w:tcW w:w="9214" w:type="dxa"/>
          </w:tcPr>
          <w:p w:rsidR="00440E43" w:rsidRPr="00A3048A" w:rsidRDefault="00440E43" w:rsidP="00EF60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40E43">
              <w:rPr>
                <w:sz w:val="24"/>
                <w:szCs w:val="24"/>
              </w:rPr>
              <w:t>części 5 zamówienia w wysokości 11 000.00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</w:t>
            </w:r>
            <w:proofErr w:type="spellStart"/>
            <w:r>
              <w:t>firma</w:t>
            </w:r>
            <w:proofErr w:type="spellEnd"/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40E43" w:rsidRPr="00075CD0" w:rsidTr="00EF604E">
        <w:tc>
          <w:tcPr>
            <w:tcW w:w="824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2295" w:type="dxa"/>
            <w:shd w:val="clear" w:color="auto" w:fill="auto"/>
          </w:tcPr>
          <w:p w:rsidR="00440E43" w:rsidRPr="00CB5EDB" w:rsidRDefault="00440E43" w:rsidP="00EF604E">
            <w:pPr>
              <w:spacing w:before="40"/>
            </w:pPr>
            <w:r w:rsidRPr="00440E43">
              <w:t>Tronus Polska Sp. z o.o.</w:t>
            </w:r>
          </w:p>
          <w:p w:rsidR="00440E43" w:rsidRPr="00CB5EDB" w:rsidRDefault="00440E43" w:rsidP="00EF604E">
            <w:r w:rsidRPr="00440E43">
              <w:t>Ordona</w:t>
            </w:r>
            <w:r w:rsidRPr="00CB5EDB">
              <w:t xml:space="preserve"> </w:t>
            </w:r>
            <w:r w:rsidRPr="00440E43">
              <w:t>2A</w:t>
            </w:r>
            <w:r w:rsidRPr="00CB5EDB">
              <w:t xml:space="preserve"> </w:t>
            </w:r>
          </w:p>
          <w:p w:rsidR="00440E43" w:rsidRPr="00CB5EDB" w:rsidRDefault="00440E43" w:rsidP="00EF604E">
            <w:pPr>
              <w:spacing w:before="40" w:after="40"/>
              <w:jc w:val="both"/>
            </w:pPr>
            <w:r w:rsidRPr="00440E43">
              <w:t>01-237</w:t>
            </w:r>
            <w:r w:rsidRPr="00CB5EDB">
              <w:t xml:space="preserve"> </w:t>
            </w:r>
            <w:r w:rsidRPr="00440E4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17 290.11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E43" w:rsidRPr="00CB5EDB" w:rsidRDefault="00440E43" w:rsidP="00E4792D">
            <w:pPr>
              <w:spacing w:before="120" w:after="120"/>
              <w:jc w:val="center"/>
            </w:pPr>
            <w:r w:rsidRPr="00440E43">
              <w:t>60 miesi</w:t>
            </w:r>
            <w:r w:rsidR="00E4792D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A63D81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2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Tronus Polska Sp. z o.o.</w:t>
            </w:r>
          </w:p>
          <w:p w:rsidR="00E4792D" w:rsidRPr="00CB5EDB" w:rsidRDefault="00E4792D" w:rsidP="00EF604E">
            <w:r w:rsidRPr="00440E43">
              <w:t>Ordona</w:t>
            </w:r>
            <w:r w:rsidRPr="00CB5EDB">
              <w:t xml:space="preserve"> </w:t>
            </w:r>
            <w:r w:rsidRPr="00440E43">
              <w:t>2A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01-237</w:t>
            </w:r>
            <w:r w:rsidRPr="00CB5EDB">
              <w:t xml:space="preserve"> </w:t>
            </w:r>
            <w:r w:rsidRPr="00440E4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42 922.08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6C6FEF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A63D81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Tronus Polska Sp. z o.o.</w:t>
            </w:r>
          </w:p>
          <w:p w:rsidR="00E4792D" w:rsidRPr="00CB5EDB" w:rsidRDefault="00E4792D" w:rsidP="00EF604E">
            <w:r w:rsidRPr="00440E43">
              <w:t>Ordona</w:t>
            </w:r>
            <w:r w:rsidRPr="00CB5EDB">
              <w:t xml:space="preserve"> </w:t>
            </w:r>
            <w:r w:rsidRPr="00440E43">
              <w:t>2A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01-237</w:t>
            </w:r>
            <w:r w:rsidRPr="00CB5EDB">
              <w:t xml:space="preserve"> </w:t>
            </w:r>
            <w:r w:rsidRPr="00440E4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9 991.29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6C6FEF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A63D81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Tronus Polska Sp. z o.o.</w:t>
            </w:r>
          </w:p>
          <w:p w:rsidR="00E4792D" w:rsidRPr="00CB5EDB" w:rsidRDefault="00E4792D" w:rsidP="00EF604E">
            <w:r w:rsidRPr="00440E43">
              <w:t>Ordona</w:t>
            </w:r>
            <w:r w:rsidRPr="00CB5EDB">
              <w:t xml:space="preserve"> </w:t>
            </w:r>
            <w:r w:rsidRPr="00440E43">
              <w:t>2A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01-237</w:t>
            </w:r>
            <w:r w:rsidRPr="00CB5EDB">
              <w:t xml:space="preserve"> </w:t>
            </w:r>
            <w:r w:rsidRPr="00440E4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11 125.35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6C6FEF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A63D81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5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Tronus Polska Sp. z o.o.</w:t>
            </w:r>
          </w:p>
          <w:p w:rsidR="00E4792D" w:rsidRPr="00CB5EDB" w:rsidRDefault="00E4792D" w:rsidP="00EF604E">
            <w:r w:rsidRPr="00440E43">
              <w:t>Ordona</w:t>
            </w:r>
            <w:r w:rsidRPr="00CB5EDB">
              <w:t xml:space="preserve"> </w:t>
            </w:r>
            <w:r w:rsidRPr="00440E43">
              <w:t>2A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01-237</w:t>
            </w:r>
            <w:r w:rsidRPr="00CB5EDB">
              <w:t xml:space="preserve"> </w:t>
            </w:r>
            <w:r w:rsidRPr="00440E4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26 630.73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6C6FEF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BB4822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"ART-MEBEL"  Robert Michalewski</w:t>
            </w:r>
          </w:p>
          <w:p w:rsidR="00E4792D" w:rsidRPr="00CB5EDB" w:rsidRDefault="00E4792D" w:rsidP="00EF604E">
            <w:r w:rsidRPr="00440E43">
              <w:t>Młyńska</w:t>
            </w:r>
            <w:r w:rsidRPr="00CB5EDB">
              <w:t xml:space="preserve"> </w:t>
            </w:r>
            <w:r w:rsidRPr="00440E43">
              <w:t>3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64-800</w:t>
            </w:r>
            <w:r w:rsidRPr="00CB5EDB">
              <w:t xml:space="preserve"> </w:t>
            </w:r>
            <w:r w:rsidRPr="00440E43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9 458.70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5A7B1A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BB4822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2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"ART-MEBEL"  Robert Michalewski</w:t>
            </w:r>
          </w:p>
          <w:p w:rsidR="00E4792D" w:rsidRPr="00CB5EDB" w:rsidRDefault="00E4792D" w:rsidP="00EF604E">
            <w:r w:rsidRPr="00440E43">
              <w:t>Młyńska</w:t>
            </w:r>
            <w:r w:rsidRPr="00CB5EDB">
              <w:t xml:space="preserve"> </w:t>
            </w:r>
            <w:r w:rsidRPr="00440E43">
              <w:t>3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64-800</w:t>
            </w:r>
            <w:r w:rsidRPr="00CB5EDB">
              <w:t xml:space="preserve"> </w:t>
            </w:r>
            <w:r w:rsidRPr="00440E43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14 489.40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5A7B1A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BB4822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proofErr w:type="spellStart"/>
            <w:r w:rsidRPr="00440E43">
              <w:t>Przybyś</w:t>
            </w:r>
            <w:proofErr w:type="spellEnd"/>
            <w:r w:rsidRPr="00440E43">
              <w:t xml:space="preserve"> Dorota MEBLE MARZEŃ</w:t>
            </w:r>
          </w:p>
          <w:p w:rsidR="00E4792D" w:rsidRPr="00CB5EDB" w:rsidRDefault="00E4792D" w:rsidP="00EF604E">
            <w:r w:rsidRPr="00440E43">
              <w:t>Józefa</w:t>
            </w:r>
            <w:r w:rsidRPr="00CB5EDB">
              <w:t xml:space="preserve"> </w:t>
            </w:r>
            <w:r w:rsidRPr="00440E43">
              <w:t>11/32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31-056</w:t>
            </w:r>
            <w:r w:rsidRPr="00CB5EDB">
              <w:t xml:space="preserve"> </w:t>
            </w:r>
            <w:r w:rsidRPr="00440E4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9 283.00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5A7B1A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BB4822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proofErr w:type="spellStart"/>
            <w:r w:rsidRPr="00440E43">
              <w:t>Przybyś</w:t>
            </w:r>
            <w:proofErr w:type="spellEnd"/>
            <w:r w:rsidRPr="00440E43">
              <w:t xml:space="preserve"> Dorota MEBLE MARZEŃ</w:t>
            </w:r>
          </w:p>
          <w:p w:rsidR="00E4792D" w:rsidRPr="00CB5EDB" w:rsidRDefault="00E4792D" w:rsidP="00EF604E">
            <w:r w:rsidRPr="00440E43">
              <w:t>Józefa</w:t>
            </w:r>
            <w:r w:rsidRPr="00CB5EDB">
              <w:t xml:space="preserve"> </w:t>
            </w:r>
            <w:r w:rsidRPr="00440E43">
              <w:t>11/32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31-056</w:t>
            </w:r>
            <w:r w:rsidRPr="00CB5EDB">
              <w:t xml:space="preserve"> </w:t>
            </w:r>
            <w:r w:rsidRPr="00440E4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3 693.00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5A7B1A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BB4822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proofErr w:type="spellStart"/>
            <w:r w:rsidRPr="00440E43">
              <w:t>Przybyś</w:t>
            </w:r>
            <w:proofErr w:type="spellEnd"/>
            <w:r w:rsidRPr="00440E43">
              <w:t xml:space="preserve"> Dorota MEBLE MARZEŃ</w:t>
            </w:r>
          </w:p>
          <w:p w:rsidR="00E4792D" w:rsidRPr="00CB5EDB" w:rsidRDefault="00E4792D" w:rsidP="00EF604E">
            <w:r w:rsidRPr="00440E43">
              <w:t>Józefa</w:t>
            </w:r>
            <w:r w:rsidRPr="00CB5EDB">
              <w:t xml:space="preserve"> </w:t>
            </w:r>
            <w:r w:rsidRPr="00440E43">
              <w:t>11/32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31-056</w:t>
            </w:r>
            <w:r w:rsidRPr="00CB5EDB">
              <w:t xml:space="preserve"> </w:t>
            </w:r>
            <w:r w:rsidRPr="00440E4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3 063.00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5A7B1A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BB4822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"</w:t>
            </w:r>
            <w:proofErr w:type="spellStart"/>
            <w:r w:rsidRPr="00440E43">
              <w:t>Oprema</w:t>
            </w:r>
            <w:proofErr w:type="spellEnd"/>
            <w:r w:rsidRPr="00440E43">
              <w:t>" Tomasz Turek</w:t>
            </w:r>
          </w:p>
          <w:p w:rsidR="00E4792D" w:rsidRPr="00CB5EDB" w:rsidRDefault="00E4792D" w:rsidP="00EF604E">
            <w:r w:rsidRPr="00440E43">
              <w:t>Fryderyka Chopina</w:t>
            </w:r>
            <w:r w:rsidRPr="00CB5EDB">
              <w:t xml:space="preserve"> </w:t>
            </w:r>
            <w:r w:rsidRPr="00440E43">
              <w:t>8a/7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42-480</w:t>
            </w:r>
            <w:r w:rsidRPr="00CB5EDB">
              <w:t xml:space="preserve"> </w:t>
            </w:r>
            <w:r w:rsidRPr="00440E43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11 454.38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5A7B1A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BB4822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2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"</w:t>
            </w:r>
            <w:proofErr w:type="spellStart"/>
            <w:r w:rsidRPr="00440E43">
              <w:t>Oprema</w:t>
            </w:r>
            <w:proofErr w:type="spellEnd"/>
            <w:r w:rsidRPr="00440E43">
              <w:t>" Tomasz Turek</w:t>
            </w:r>
          </w:p>
          <w:p w:rsidR="00E4792D" w:rsidRPr="00CB5EDB" w:rsidRDefault="00E4792D" w:rsidP="00EF604E">
            <w:r w:rsidRPr="00440E43">
              <w:t>Fryderyka Chopina</w:t>
            </w:r>
            <w:r w:rsidRPr="00CB5EDB">
              <w:t xml:space="preserve"> </w:t>
            </w:r>
            <w:r w:rsidRPr="00440E43">
              <w:t>8a/7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42-480</w:t>
            </w:r>
            <w:r w:rsidRPr="00CB5EDB">
              <w:t xml:space="preserve"> </w:t>
            </w:r>
            <w:r w:rsidRPr="00440E43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25 054.01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5A7B1A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1604CD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"</w:t>
            </w:r>
            <w:proofErr w:type="spellStart"/>
            <w:r w:rsidRPr="00440E43">
              <w:t>Oprema</w:t>
            </w:r>
            <w:proofErr w:type="spellEnd"/>
            <w:r w:rsidRPr="00440E43">
              <w:t>" Tomasz Turek</w:t>
            </w:r>
          </w:p>
          <w:p w:rsidR="00E4792D" w:rsidRPr="00CB5EDB" w:rsidRDefault="00E4792D" w:rsidP="00EF604E">
            <w:r w:rsidRPr="00440E43">
              <w:t>Fryderyka Chopina</w:t>
            </w:r>
            <w:r w:rsidRPr="00CB5EDB">
              <w:t xml:space="preserve"> </w:t>
            </w:r>
            <w:r w:rsidRPr="00440E43">
              <w:t>8a/7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42-480</w:t>
            </w:r>
            <w:r w:rsidRPr="00CB5EDB">
              <w:t xml:space="preserve"> </w:t>
            </w:r>
            <w:r w:rsidRPr="00440E43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4 753.95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F74EE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1604CD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"</w:t>
            </w:r>
            <w:proofErr w:type="spellStart"/>
            <w:r w:rsidRPr="00440E43">
              <w:t>Oprema</w:t>
            </w:r>
            <w:proofErr w:type="spellEnd"/>
            <w:r w:rsidRPr="00440E43">
              <w:t>" Tomasz Turek</w:t>
            </w:r>
          </w:p>
          <w:p w:rsidR="00E4792D" w:rsidRPr="00CB5EDB" w:rsidRDefault="00E4792D" w:rsidP="00EF604E">
            <w:r w:rsidRPr="00440E43">
              <w:t>Fryderyka Chopina</w:t>
            </w:r>
            <w:r w:rsidRPr="00CB5EDB">
              <w:t xml:space="preserve"> </w:t>
            </w:r>
            <w:r w:rsidRPr="00440E43">
              <w:t>8a/7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42-480</w:t>
            </w:r>
            <w:r w:rsidRPr="00CB5EDB">
              <w:t xml:space="preserve"> </w:t>
            </w:r>
            <w:r w:rsidRPr="00440E43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5 704.13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F74EE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1604CD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5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"</w:t>
            </w:r>
            <w:proofErr w:type="spellStart"/>
            <w:r w:rsidRPr="00440E43">
              <w:t>Oprema</w:t>
            </w:r>
            <w:proofErr w:type="spellEnd"/>
            <w:r w:rsidRPr="00440E43">
              <w:t>" Tomasz Turek</w:t>
            </w:r>
          </w:p>
          <w:p w:rsidR="00E4792D" w:rsidRPr="00CB5EDB" w:rsidRDefault="00E4792D" w:rsidP="00EF604E">
            <w:r w:rsidRPr="00440E43">
              <w:t>Fryderyka Chopina</w:t>
            </w:r>
            <w:r w:rsidRPr="00CB5EDB">
              <w:t xml:space="preserve"> </w:t>
            </w:r>
            <w:r w:rsidRPr="00440E43">
              <w:t>8a/7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42-480</w:t>
            </w:r>
            <w:r w:rsidRPr="00CB5EDB">
              <w:t xml:space="preserve"> </w:t>
            </w:r>
            <w:r w:rsidRPr="00440E43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8 313.35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F74EE2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440E43" w:rsidRPr="00075CD0" w:rsidTr="00EF604E">
        <w:tc>
          <w:tcPr>
            <w:tcW w:w="824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1</w:t>
            </w:r>
          </w:p>
        </w:tc>
        <w:tc>
          <w:tcPr>
            <w:tcW w:w="2295" w:type="dxa"/>
            <w:shd w:val="clear" w:color="auto" w:fill="auto"/>
          </w:tcPr>
          <w:p w:rsidR="00440E43" w:rsidRPr="00CB5EDB" w:rsidRDefault="00440E43" w:rsidP="00EF604E">
            <w:pPr>
              <w:spacing w:before="40"/>
            </w:pPr>
            <w:r w:rsidRPr="00440E43">
              <w:t>Przedsiębiorstwo Produkcyjno - Usługowo - Handlowe "WALDII" Waldemar Saternus</w:t>
            </w:r>
          </w:p>
          <w:p w:rsidR="00440E43" w:rsidRPr="00CB5EDB" w:rsidRDefault="00440E43" w:rsidP="00EF604E">
            <w:r w:rsidRPr="00440E43">
              <w:t>Racławicka 24</w:t>
            </w:r>
            <w:r w:rsidRPr="00CB5EDB">
              <w:t xml:space="preserve"> </w:t>
            </w:r>
          </w:p>
          <w:p w:rsidR="00440E43" w:rsidRPr="00CB5EDB" w:rsidRDefault="00440E43" w:rsidP="00EF604E">
            <w:pPr>
              <w:spacing w:before="40" w:after="40"/>
              <w:jc w:val="both"/>
            </w:pPr>
            <w:r w:rsidRPr="00440E43">
              <w:t>42-217</w:t>
            </w:r>
            <w:r w:rsidRPr="00CB5EDB">
              <w:t xml:space="preserve"> </w:t>
            </w:r>
            <w:r w:rsidRPr="00440E4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8 800.00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E43" w:rsidRPr="00CB5EDB" w:rsidRDefault="00440E43" w:rsidP="00E4792D">
            <w:pPr>
              <w:spacing w:before="120" w:after="120"/>
              <w:jc w:val="center"/>
            </w:pPr>
            <w:r w:rsidRPr="00440E43">
              <w:t>48 miesi</w:t>
            </w:r>
            <w:r w:rsidR="00E4792D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40E43" w:rsidRPr="00CB5EDB" w:rsidRDefault="00440E43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E22336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2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Przedsiębiorstwo Produkcyjno - Usługowo - Handlowe "WALDII" Waldemar Saternus</w:t>
            </w:r>
          </w:p>
          <w:p w:rsidR="00E4792D" w:rsidRPr="00CB5EDB" w:rsidRDefault="00E4792D" w:rsidP="00EF604E">
            <w:r w:rsidRPr="00440E43">
              <w:t>Racławicka 24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42-217</w:t>
            </w:r>
            <w:r w:rsidRPr="00CB5EDB">
              <w:t xml:space="preserve"> </w:t>
            </w:r>
            <w:r w:rsidRPr="00440E4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10 800.00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F625A8">
              <w:t>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E22336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>Przedsiębiorstwo Produkcyjno - Usługowo - Handlowe "WALDII" Waldemar Saternus</w:t>
            </w:r>
          </w:p>
          <w:p w:rsidR="00E4792D" w:rsidRPr="00CB5EDB" w:rsidRDefault="00E4792D" w:rsidP="00EF604E">
            <w:r w:rsidRPr="00440E43">
              <w:t>Racławicka 24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42-217</w:t>
            </w:r>
            <w:r w:rsidRPr="00CB5EDB">
              <w:t xml:space="preserve"> </w:t>
            </w:r>
            <w:r w:rsidRPr="00440E4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3 400.00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F625A8">
              <w:t>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  <w:tr w:rsidR="00E4792D" w:rsidRPr="00075CD0" w:rsidTr="00E22336">
        <w:tc>
          <w:tcPr>
            <w:tcW w:w="824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4</w:t>
            </w:r>
          </w:p>
        </w:tc>
        <w:tc>
          <w:tcPr>
            <w:tcW w:w="2295" w:type="dxa"/>
            <w:shd w:val="clear" w:color="auto" w:fill="auto"/>
          </w:tcPr>
          <w:p w:rsidR="00E4792D" w:rsidRPr="00CB5EDB" w:rsidRDefault="00E4792D" w:rsidP="00EF604E">
            <w:pPr>
              <w:spacing w:before="40"/>
            </w:pPr>
            <w:r w:rsidRPr="00440E43">
              <w:t xml:space="preserve">Przedsiębiorstwo Produkcyjno - Usługowo - Handlowe "WALDII" </w:t>
            </w:r>
            <w:r w:rsidRPr="00440E43">
              <w:lastRenderedPageBreak/>
              <w:t>Waldemar Saternus</w:t>
            </w:r>
          </w:p>
          <w:p w:rsidR="00E4792D" w:rsidRPr="00CB5EDB" w:rsidRDefault="00E4792D" w:rsidP="00EF604E">
            <w:r w:rsidRPr="00440E43">
              <w:t>Racławicka 24</w:t>
            </w:r>
            <w:r w:rsidRPr="00CB5EDB">
              <w:t xml:space="preserve"> </w:t>
            </w:r>
          </w:p>
          <w:p w:rsidR="00E4792D" w:rsidRPr="00CB5EDB" w:rsidRDefault="00E4792D" w:rsidP="00EF604E">
            <w:pPr>
              <w:spacing w:before="40" w:after="40"/>
              <w:jc w:val="both"/>
            </w:pPr>
            <w:r w:rsidRPr="00440E43">
              <w:t>42-217</w:t>
            </w:r>
            <w:r w:rsidRPr="00CB5EDB">
              <w:t xml:space="preserve"> </w:t>
            </w:r>
            <w:r w:rsidRPr="00440E4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lastRenderedPageBreak/>
              <w:t>2 800.00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12 dni</w:t>
            </w:r>
          </w:p>
        </w:tc>
        <w:tc>
          <w:tcPr>
            <w:tcW w:w="1134" w:type="dxa"/>
            <w:shd w:val="clear" w:color="auto" w:fill="auto"/>
          </w:tcPr>
          <w:p w:rsidR="00E4792D" w:rsidRDefault="00E4792D" w:rsidP="00E4792D">
            <w:pPr>
              <w:jc w:val="center"/>
            </w:pPr>
            <w:r w:rsidRPr="00F625A8">
              <w:t>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4792D" w:rsidRPr="00CB5EDB" w:rsidRDefault="00E4792D" w:rsidP="00EF604E">
            <w:pPr>
              <w:spacing w:before="120" w:after="120"/>
              <w:jc w:val="center"/>
            </w:pPr>
            <w:r w:rsidRPr="00440E43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F169EC" w:rsidRDefault="00F169EC" w:rsidP="00F169EC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B47" w:rsidRDefault="00855B47">
      <w:r>
        <w:separator/>
      </w:r>
    </w:p>
  </w:endnote>
  <w:endnote w:type="continuationSeparator" w:id="0">
    <w:p w:rsidR="00855B47" w:rsidRDefault="00855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01D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01D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01D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01DFC">
      <w:rPr>
        <w:rStyle w:val="Numerstrony"/>
        <w:rFonts w:ascii="Arial" w:hAnsi="Arial"/>
        <w:sz w:val="18"/>
        <w:szCs w:val="18"/>
      </w:rPr>
      <w:fldChar w:fldCharType="separate"/>
    </w:r>
    <w:r w:rsidR="00F169EC">
      <w:rPr>
        <w:rStyle w:val="Numerstrony"/>
        <w:rFonts w:ascii="Arial" w:hAnsi="Arial"/>
        <w:noProof/>
        <w:sz w:val="18"/>
        <w:szCs w:val="18"/>
      </w:rPr>
      <w:t>1</w:t>
    </w:r>
    <w:r w:rsidR="00D01DF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01D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01DFC">
      <w:rPr>
        <w:rStyle w:val="Numerstrony"/>
        <w:rFonts w:ascii="Arial" w:hAnsi="Arial"/>
        <w:sz w:val="18"/>
        <w:szCs w:val="18"/>
      </w:rPr>
      <w:fldChar w:fldCharType="separate"/>
    </w:r>
    <w:r w:rsidR="00F169EC">
      <w:rPr>
        <w:rStyle w:val="Numerstrony"/>
        <w:rFonts w:ascii="Arial" w:hAnsi="Arial"/>
        <w:noProof/>
        <w:sz w:val="18"/>
        <w:szCs w:val="18"/>
      </w:rPr>
      <w:t>3</w:t>
    </w:r>
    <w:r w:rsidR="00D01DF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01DF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01DFC">
      <w:rPr>
        <w:rStyle w:val="Numerstrony"/>
      </w:rPr>
      <w:fldChar w:fldCharType="separate"/>
    </w:r>
    <w:r>
      <w:rPr>
        <w:rStyle w:val="Numerstrony"/>
        <w:noProof/>
      </w:rPr>
      <w:t>1</w:t>
    </w:r>
    <w:r w:rsidR="00D01DFC">
      <w:rPr>
        <w:rStyle w:val="Numerstrony"/>
      </w:rPr>
      <w:fldChar w:fldCharType="end"/>
    </w:r>
    <w:r>
      <w:rPr>
        <w:rStyle w:val="Numerstrony"/>
      </w:rPr>
      <w:t>/</w:t>
    </w:r>
    <w:r w:rsidR="00D01DF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01DFC">
      <w:rPr>
        <w:rStyle w:val="Numerstrony"/>
      </w:rPr>
      <w:fldChar w:fldCharType="separate"/>
    </w:r>
    <w:r w:rsidR="00F169EC">
      <w:rPr>
        <w:rStyle w:val="Numerstrony"/>
        <w:noProof/>
      </w:rPr>
      <w:t>3</w:t>
    </w:r>
    <w:r w:rsidR="00D01DF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B47" w:rsidRDefault="00855B47">
      <w:r>
        <w:separator/>
      </w:r>
    </w:p>
  </w:footnote>
  <w:footnote w:type="continuationSeparator" w:id="0">
    <w:p w:rsidR="00855B47" w:rsidRDefault="00855B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43" w:rsidRDefault="00440E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43" w:rsidRDefault="00440E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43" w:rsidRDefault="00440E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E43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40E43"/>
    <w:rsid w:val="004C7E9B"/>
    <w:rsid w:val="005028C0"/>
    <w:rsid w:val="00617D11"/>
    <w:rsid w:val="00647371"/>
    <w:rsid w:val="00651764"/>
    <w:rsid w:val="00666480"/>
    <w:rsid w:val="0069085C"/>
    <w:rsid w:val="00855B47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01DFC"/>
    <w:rsid w:val="00E314E0"/>
    <w:rsid w:val="00E4792D"/>
    <w:rsid w:val="00EB7963"/>
    <w:rsid w:val="00F169EC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2018-05-10T09:11:00Z</cp:lastPrinted>
  <dcterms:created xsi:type="dcterms:W3CDTF">2018-05-10T09:11:00Z</dcterms:created>
  <dcterms:modified xsi:type="dcterms:W3CDTF">2018-05-10T09:11:00Z</dcterms:modified>
</cp:coreProperties>
</file>