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A4156" w:rsidRPr="00CA415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A4156" w:rsidRPr="00CA4156">
        <w:rPr>
          <w:rFonts w:ascii="Times New Roman" w:hAnsi="Times New Roman"/>
          <w:b/>
        </w:rPr>
        <w:t>ZP/D-08/18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156" w:rsidRPr="00CA415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156" w:rsidRPr="00CA415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A4156" w:rsidRPr="00CA415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156" w:rsidRPr="00CA415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A4156" w:rsidRPr="00CA415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A4156" w:rsidRPr="00CA4156">
        <w:rPr>
          <w:rFonts w:ascii="Times New Roman" w:hAnsi="Times New Roman"/>
        </w:rPr>
        <w:t>(</w:t>
      </w:r>
      <w:proofErr w:type="spellStart"/>
      <w:r w:rsidR="00CA4156" w:rsidRPr="00CA4156">
        <w:rPr>
          <w:rFonts w:ascii="Times New Roman" w:hAnsi="Times New Roman"/>
        </w:rPr>
        <w:t>t.j</w:t>
      </w:r>
      <w:proofErr w:type="spellEnd"/>
      <w:r w:rsidR="00CA4156" w:rsidRPr="00CA4156">
        <w:rPr>
          <w:rFonts w:ascii="Times New Roman" w:hAnsi="Times New Roman"/>
        </w:rPr>
        <w:t xml:space="preserve">. Dz. U. z 2017 r. poz. 1579 z </w:t>
      </w:r>
      <w:proofErr w:type="spellStart"/>
      <w:r w:rsidR="00CA4156" w:rsidRPr="00CA4156">
        <w:rPr>
          <w:rFonts w:ascii="Times New Roman" w:hAnsi="Times New Roman"/>
        </w:rPr>
        <w:t>późn</w:t>
      </w:r>
      <w:proofErr w:type="spellEnd"/>
      <w:r w:rsidR="00CA4156" w:rsidRPr="00CA415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A572C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A4156" w:rsidRPr="00CA4156">
        <w:rPr>
          <w:rFonts w:ascii="Times New Roman" w:hAnsi="Times New Roman"/>
          <w:b/>
        </w:rPr>
        <w:t>Dostawa artykułów chemii gospodarczej wraz z transportem i rozładunkiem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A4156" w:rsidRPr="00CA415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90F" w:rsidRDefault="00A4290F" w:rsidP="0038231F">
      <w:pPr>
        <w:spacing w:after="0" w:line="240" w:lineRule="auto"/>
      </w:pPr>
      <w:r>
        <w:separator/>
      </w:r>
    </w:p>
  </w:endnote>
  <w:endnote w:type="continuationSeparator" w:id="0">
    <w:p w:rsidR="00A4290F" w:rsidRDefault="00A429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56" w:rsidRDefault="00CA4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72C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72C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56" w:rsidRDefault="00CA4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90F" w:rsidRDefault="00A4290F" w:rsidP="0038231F">
      <w:pPr>
        <w:spacing w:after="0" w:line="240" w:lineRule="auto"/>
      </w:pPr>
      <w:r>
        <w:separator/>
      </w:r>
    </w:p>
  </w:footnote>
  <w:footnote w:type="continuationSeparator" w:id="0">
    <w:p w:rsidR="00A4290F" w:rsidRDefault="00A429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56" w:rsidRDefault="00CA4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56" w:rsidRDefault="00CA41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56" w:rsidRDefault="00CA41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90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90F"/>
    <w:rsid w:val="00A572C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4156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4D29A2-2114-4D31-8FCD-CED5F561E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AEB3A-0A12-4182-A293-B60E86DBB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2018-05-08T06:38:00Z</cp:lastPrinted>
  <dcterms:created xsi:type="dcterms:W3CDTF">2018-05-08T06:39:00Z</dcterms:created>
  <dcterms:modified xsi:type="dcterms:W3CDTF">2018-05-08T06:39:00Z</dcterms:modified>
</cp:coreProperties>
</file>