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24A9">
      <w:pPr>
        <w:spacing w:line="360" w:lineRule="auto"/>
        <w:rPr>
          <w:b/>
          <w:bCs/>
          <w:color w:val="000000"/>
          <w:sz w:val="24"/>
        </w:rPr>
      </w:pPr>
      <w:r w:rsidRPr="00E224A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224A9">
      <w:pPr>
        <w:spacing w:line="360" w:lineRule="auto"/>
        <w:rPr>
          <w:color w:val="000000"/>
          <w:sz w:val="24"/>
        </w:rPr>
      </w:pPr>
      <w:r w:rsidRPr="00E224A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224A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224A9">
      <w:pPr>
        <w:spacing w:line="360" w:lineRule="auto"/>
        <w:rPr>
          <w:color w:val="000000"/>
          <w:sz w:val="24"/>
        </w:rPr>
      </w:pPr>
      <w:r w:rsidRPr="00E224A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224A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224A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224A9" w:rsidRPr="00E224A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224A9" w:rsidRPr="00E224A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224A9" w:rsidRPr="00E224A9">
        <w:rPr>
          <w:b/>
          <w:color w:val="000000"/>
          <w:sz w:val="24"/>
        </w:rPr>
        <w:t>Rezerwacja, wystawianie, sprzedaż i sukcesywna dostawa biletów lotniczych  dla jednostek organizacyjnych Politechniki Częstochowskiej</w:t>
      </w:r>
      <w:r w:rsidR="00FC511E">
        <w:rPr>
          <w:b/>
          <w:color w:val="000000"/>
          <w:sz w:val="24"/>
        </w:rPr>
        <w:t xml:space="preserve">, </w:t>
      </w:r>
      <w:proofErr w:type="spellStart"/>
      <w:r w:rsidR="00FC511E">
        <w:rPr>
          <w:b/>
          <w:color w:val="000000"/>
          <w:sz w:val="24"/>
        </w:rPr>
        <w:t>spr</w:t>
      </w:r>
      <w:proofErr w:type="spellEnd"/>
      <w:r w:rsidR="00FC511E">
        <w:rPr>
          <w:b/>
          <w:color w:val="000000"/>
          <w:sz w:val="24"/>
        </w:rPr>
        <w:t>. nr rej. ZP/U-03/18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224A9" w:rsidTr="0013195E">
        <w:trPr>
          <w:cantSplit/>
        </w:trPr>
        <w:tc>
          <w:tcPr>
            <w:tcW w:w="9640" w:type="dxa"/>
          </w:tcPr>
          <w:p w:rsidR="00E224A9" w:rsidRDefault="00E224A9" w:rsidP="001319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24A9">
              <w:rPr>
                <w:b/>
                <w:sz w:val="24"/>
              </w:rPr>
              <w:t>FURNEL TRAVEL INTERNATIONAL Sp. z o.o.</w:t>
            </w:r>
          </w:p>
          <w:p w:rsidR="00E224A9" w:rsidRDefault="00E224A9" w:rsidP="001319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24A9">
              <w:rPr>
                <w:b/>
                <w:sz w:val="24"/>
              </w:rPr>
              <w:t>00-367</w:t>
            </w:r>
            <w:r>
              <w:rPr>
                <w:b/>
                <w:sz w:val="24"/>
              </w:rPr>
              <w:t xml:space="preserve"> </w:t>
            </w:r>
            <w:r w:rsidRPr="00E224A9">
              <w:rPr>
                <w:b/>
                <w:sz w:val="24"/>
              </w:rPr>
              <w:t>Warszawa</w:t>
            </w:r>
          </w:p>
          <w:p w:rsidR="00E224A9" w:rsidRDefault="00E224A9" w:rsidP="001319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24A9">
              <w:rPr>
                <w:b/>
                <w:sz w:val="24"/>
              </w:rPr>
              <w:t>Kopernika</w:t>
            </w:r>
            <w:r>
              <w:rPr>
                <w:b/>
                <w:sz w:val="24"/>
              </w:rPr>
              <w:t xml:space="preserve"> </w:t>
            </w:r>
            <w:r w:rsidRPr="00E224A9">
              <w:rPr>
                <w:b/>
                <w:sz w:val="24"/>
              </w:rPr>
              <w:t>3</w:t>
            </w:r>
          </w:p>
          <w:p w:rsidR="00E224A9" w:rsidRDefault="00E224A9" w:rsidP="0013195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 xml:space="preserve">Cena oferty </w:t>
            </w:r>
            <w:r w:rsidR="00FC511E">
              <w:rPr>
                <w:b/>
                <w:bCs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FC511E">
              <w:rPr>
                <w:b/>
                <w:sz w:val="24"/>
              </w:rPr>
              <w:t>0,</w:t>
            </w:r>
            <w:r w:rsidRPr="00E224A9">
              <w:rPr>
                <w:b/>
                <w:sz w:val="24"/>
              </w:rPr>
              <w:t>01 zł</w:t>
            </w:r>
            <w:r w:rsidR="00FC511E">
              <w:rPr>
                <w:b/>
                <w:sz w:val="24"/>
              </w:rPr>
              <w:t xml:space="preserve"> brutto</w:t>
            </w:r>
          </w:p>
          <w:p w:rsidR="00E224A9" w:rsidRPr="00253031" w:rsidRDefault="00E224A9" w:rsidP="0013195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224A9" w:rsidRDefault="00E224A9" w:rsidP="00FC511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224A9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największą liczbę punktów - 99,09 pkt. Cena oferty mieści się w możliwościach finansowych Zamawiającego. 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C511E" w:rsidRDefault="00FC511E">
      <w:pPr>
        <w:spacing w:line="360" w:lineRule="auto"/>
        <w:rPr>
          <w:color w:val="000000"/>
          <w:sz w:val="16"/>
          <w:szCs w:val="16"/>
        </w:rPr>
      </w:pPr>
    </w:p>
    <w:p w:rsidR="00FC511E" w:rsidRDefault="00FC511E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1311"/>
        <w:gridCol w:w="1417"/>
        <w:gridCol w:w="1418"/>
        <w:gridCol w:w="1134"/>
      </w:tblGrid>
      <w:tr w:rsidR="00FC511E" w:rsidRPr="00C63DA0" w:rsidTr="0011350C">
        <w:tc>
          <w:tcPr>
            <w:tcW w:w="540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Termin bezpłatnego odwołania rezerwacji oraz zmiany trasy lub terminu podróży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zed planowanym odlotem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511E" w:rsidRPr="00C63DA0" w:rsidRDefault="00FC511E" w:rsidP="00FC51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Czas na przedstawienie oferty zawierającej warianty przelotów  </w:t>
            </w:r>
            <w:proofErr w:type="spellStart"/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proofErr w:type="spellEnd"/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momentu otrzym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zgłoszenia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Cena biletów lotniczych w 5 podanych </w:t>
            </w:r>
            <w:proofErr w:type="spellStart"/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destynacjach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FC511E" w:rsidRPr="00C63DA0" w:rsidRDefault="00FC51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C511E" w:rsidRPr="00C63DA0" w:rsidTr="0011350C">
        <w:tc>
          <w:tcPr>
            <w:tcW w:w="54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FURNEL TRAVEL INTERNATIONAL Sp. z o.o.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00-367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9,09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99,09</w:t>
            </w:r>
          </w:p>
        </w:tc>
      </w:tr>
      <w:tr w:rsidR="00FC511E" w:rsidRPr="00C63DA0" w:rsidTr="0011350C">
        <w:tc>
          <w:tcPr>
            <w:tcW w:w="54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POLOT Jerzy Furtak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20-077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0,06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40,06</w:t>
            </w:r>
          </w:p>
        </w:tc>
      </w:tr>
      <w:tr w:rsidR="00FC511E" w:rsidRPr="00C63DA0" w:rsidTr="0011350C">
        <w:tc>
          <w:tcPr>
            <w:tcW w:w="54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WhyNotTravel</w:t>
            </w:r>
            <w:proofErr w:type="spellEnd"/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Spółka komandytowa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Kielnarowa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108A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36-020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Tyczyn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10,43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8,64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29,07</w:t>
            </w:r>
          </w:p>
        </w:tc>
      </w:tr>
      <w:tr w:rsidR="00FC511E" w:rsidRPr="00C63DA0" w:rsidTr="0011350C">
        <w:tc>
          <w:tcPr>
            <w:tcW w:w="54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Delta </w:t>
            </w:r>
            <w:proofErr w:type="spellStart"/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Tour</w:t>
            </w:r>
            <w:proofErr w:type="spellEnd"/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24A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11E" w:rsidRPr="00C63DA0" w:rsidRDefault="00FC511E" w:rsidP="001319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24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24A9">
      <w:pPr>
        <w:pStyle w:val="Nagwek"/>
        <w:tabs>
          <w:tab w:val="clear" w:pos="4536"/>
        </w:tabs>
        <w:jc w:val="both"/>
        <w:rPr>
          <w:sz w:val="24"/>
        </w:rPr>
      </w:pPr>
      <w:r w:rsidRPr="00E224A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224A9">
        <w:rPr>
          <w:sz w:val="24"/>
        </w:rPr>
        <w:t>2018-04-26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A77E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F71" w:rsidRDefault="000D2F71">
      <w:r>
        <w:separator/>
      </w:r>
    </w:p>
  </w:endnote>
  <w:endnote w:type="continuationSeparator" w:id="0">
    <w:p w:rsidR="000D2F71" w:rsidRDefault="000D2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A9" w:rsidRDefault="00E224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C0A4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C0A4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C0A45">
      <w:rPr>
        <w:rStyle w:val="Numerstrony"/>
        <w:rFonts w:ascii="Arial" w:hAnsi="Arial" w:cs="Arial"/>
        <w:sz w:val="18"/>
        <w:szCs w:val="18"/>
      </w:rPr>
      <w:fldChar w:fldCharType="separate"/>
    </w:r>
    <w:r w:rsidR="0011350C">
      <w:rPr>
        <w:rStyle w:val="Numerstrony"/>
        <w:rFonts w:ascii="Arial" w:hAnsi="Arial" w:cs="Arial"/>
        <w:noProof/>
        <w:sz w:val="18"/>
        <w:szCs w:val="18"/>
      </w:rPr>
      <w:t>1</w:t>
    </w:r>
    <w:r w:rsidR="00EC0A4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C0A4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C0A45">
      <w:rPr>
        <w:rStyle w:val="Numerstrony"/>
        <w:rFonts w:ascii="Arial" w:hAnsi="Arial" w:cs="Arial"/>
        <w:sz w:val="18"/>
        <w:szCs w:val="18"/>
      </w:rPr>
      <w:fldChar w:fldCharType="separate"/>
    </w:r>
    <w:r w:rsidR="0011350C">
      <w:rPr>
        <w:rStyle w:val="Numerstrony"/>
        <w:rFonts w:ascii="Arial" w:hAnsi="Arial" w:cs="Arial"/>
        <w:noProof/>
        <w:sz w:val="18"/>
        <w:szCs w:val="18"/>
      </w:rPr>
      <w:t>2</w:t>
    </w:r>
    <w:r w:rsidR="00EC0A4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A9" w:rsidRDefault="00E224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F71" w:rsidRDefault="000D2F71">
      <w:r>
        <w:separator/>
      </w:r>
    </w:p>
  </w:footnote>
  <w:footnote w:type="continuationSeparator" w:id="0">
    <w:p w:rsidR="000D2F71" w:rsidRDefault="000D2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A9" w:rsidRDefault="00E224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A9" w:rsidRDefault="00E224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A9" w:rsidRDefault="00E224A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4A9"/>
    <w:rsid w:val="000D2F71"/>
    <w:rsid w:val="0011350C"/>
    <w:rsid w:val="00140696"/>
    <w:rsid w:val="00253031"/>
    <w:rsid w:val="00377700"/>
    <w:rsid w:val="003F6C56"/>
    <w:rsid w:val="005C147E"/>
    <w:rsid w:val="007118AF"/>
    <w:rsid w:val="007124E4"/>
    <w:rsid w:val="00745012"/>
    <w:rsid w:val="0087722C"/>
    <w:rsid w:val="00987E41"/>
    <w:rsid w:val="00A77E43"/>
    <w:rsid w:val="00C63DA0"/>
    <w:rsid w:val="00C85A89"/>
    <w:rsid w:val="00D5444F"/>
    <w:rsid w:val="00E224A9"/>
    <w:rsid w:val="00EC0A45"/>
    <w:rsid w:val="00F26135"/>
    <w:rsid w:val="00FC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7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77E43"/>
    <w:rPr>
      <w:rFonts w:ascii="Arial" w:hAnsi="Arial"/>
    </w:rPr>
  </w:style>
  <w:style w:type="paragraph" w:styleId="Nagwek">
    <w:name w:val="header"/>
    <w:basedOn w:val="Normalny"/>
    <w:rsid w:val="00A77E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7E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7E43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2018-04-26T10:04:00Z</cp:lastPrinted>
  <dcterms:created xsi:type="dcterms:W3CDTF">2018-04-27T12:33:00Z</dcterms:created>
  <dcterms:modified xsi:type="dcterms:W3CDTF">2018-04-27T12:33:00Z</dcterms:modified>
</cp:coreProperties>
</file>