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A75AB" w:rsidRPr="00EA75A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75AB" w:rsidRPr="00EA75AB">
        <w:rPr>
          <w:rFonts w:ascii="Times New Roman" w:hAnsi="Times New Roman"/>
          <w:b/>
        </w:rPr>
        <w:t>ZP/RB-02/18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75AB" w:rsidRPr="00EA75A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75AB" w:rsidRPr="00EA75A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A75AB" w:rsidRPr="00EA75A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75AB" w:rsidRPr="00EA75A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A75AB" w:rsidRPr="00EA75A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A75AB" w:rsidRPr="00EA75AB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A75AB" w:rsidRPr="00EA75AB">
        <w:rPr>
          <w:rFonts w:ascii="Times New Roman" w:hAnsi="Times New Roman"/>
          <w:b/>
        </w:rPr>
        <w:t>Dostawa dwóch klimatyzatorów kasetonowych do pomieszczenia Rady Wydziału sala 107 w budynku głównym, z montażem dostarczonych urządzeń w miejscu przeznaczenia, podłączeniem, regulacją i próbnym rozruchem Wydział Zarządzania Politechnika Częstochowska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A75AB" w:rsidRPr="00EA75A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A75A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A75A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AE5" w:rsidRDefault="006C7AE5" w:rsidP="0038231F">
      <w:pPr>
        <w:spacing w:after="0" w:line="240" w:lineRule="auto"/>
      </w:pPr>
      <w:r>
        <w:separator/>
      </w:r>
    </w:p>
  </w:endnote>
  <w:endnote w:type="continuationSeparator" w:id="0">
    <w:p w:rsidR="006C7AE5" w:rsidRDefault="006C7A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5AB" w:rsidRDefault="00EA75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581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581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5AB" w:rsidRDefault="00EA75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AE5" w:rsidRDefault="006C7AE5" w:rsidP="0038231F">
      <w:pPr>
        <w:spacing w:after="0" w:line="240" w:lineRule="auto"/>
      </w:pPr>
      <w:r>
        <w:separator/>
      </w:r>
    </w:p>
  </w:footnote>
  <w:footnote w:type="continuationSeparator" w:id="0">
    <w:p w:rsidR="006C7AE5" w:rsidRDefault="006C7A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5AB" w:rsidRDefault="00EA7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5AB" w:rsidRDefault="00EA7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5AB" w:rsidRDefault="00EA75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AE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581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7AE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75A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724DD2-0E9F-4CD6-991B-FE276FE7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65B4-C2D6-4B51-A6DB-4A266CAE9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2018-04-24T07:54:00Z</dcterms:created>
  <dcterms:modified xsi:type="dcterms:W3CDTF">2018-04-24T07:54:00Z</dcterms:modified>
</cp:coreProperties>
</file>