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Default="00165CF4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E42A81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1760E0" w:rsidRDefault="00150D7E" w:rsidP="001760E0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42A81">
        <w:rPr>
          <w:sz w:val="24"/>
          <w:szCs w:val="24"/>
        </w:rPr>
        <w:t>ZP/ZO-06/18</w:t>
      </w:r>
    </w:p>
    <w:p w:rsidR="00821C80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03E9C" w:rsidRPr="001760E0" w:rsidRDefault="00803E9C" w:rsidP="001760E0">
      <w:pPr>
        <w:jc w:val="center"/>
        <w:rPr>
          <w:b/>
          <w:i/>
          <w:sz w:val="28"/>
          <w:szCs w:val="28"/>
          <w:u w:val="single"/>
        </w:rPr>
      </w:pPr>
      <w:r w:rsidRPr="001760E0">
        <w:rPr>
          <w:b/>
          <w:i/>
          <w:sz w:val="28"/>
          <w:szCs w:val="28"/>
          <w:u w:val="single"/>
        </w:rPr>
        <w:t xml:space="preserve">(dotyczy </w:t>
      </w:r>
      <w:r w:rsidR="00E42A81">
        <w:rPr>
          <w:b/>
          <w:i/>
          <w:sz w:val="28"/>
          <w:szCs w:val="28"/>
          <w:u w:val="single"/>
        </w:rPr>
        <w:t>zadania nr 2</w:t>
      </w:r>
      <w:r w:rsidR="001760E0" w:rsidRPr="001760E0">
        <w:rPr>
          <w:b/>
          <w:i/>
          <w:sz w:val="28"/>
          <w:szCs w:val="28"/>
          <w:u w:val="single"/>
        </w:rPr>
        <w:t>)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760E0">
        <w:rPr>
          <w:b/>
          <w:sz w:val="24"/>
        </w:rPr>
        <w:t>zapytania ofertowego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760E0" w:rsidRDefault="001760E0" w:rsidP="001760E0">
      <w:pPr>
        <w:ind w:left="-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Organizacja sesji eksperckich oraz przygotowanie metodologii i przeprowadzenie badań jakościowych i ilościowych na potrzeby projektu    </w:t>
      </w:r>
    </w:p>
    <w:p w:rsidR="001760E0" w:rsidRDefault="001760E0" w:rsidP="001760E0">
      <w:pPr>
        <w:ind w:left="-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NCN, </w:t>
      </w:r>
      <w:r w:rsidR="00B25874">
        <w:rPr>
          <w:sz w:val="24"/>
          <w:szCs w:val="24"/>
        </w:rPr>
        <w:t>zadanie nr 2</w:t>
      </w:r>
      <w:r w:rsidRPr="001760E0">
        <w:rPr>
          <w:sz w:val="24"/>
          <w:szCs w:val="24"/>
        </w:rPr>
        <w:t xml:space="preserve"> tj.</w:t>
      </w:r>
      <w:r>
        <w:rPr>
          <w:b/>
          <w:sz w:val="24"/>
          <w:szCs w:val="24"/>
        </w:rPr>
        <w:t xml:space="preserve"> </w:t>
      </w:r>
    </w:p>
    <w:p w:rsidR="001760E0" w:rsidRPr="00901871" w:rsidRDefault="00002B09" w:rsidP="001760E0">
      <w:pPr>
        <w:ind w:left="-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>Opraco</w:t>
      </w:r>
      <w:r w:rsidR="00E42A81">
        <w:rPr>
          <w:b/>
          <w:sz w:val="24"/>
          <w:szCs w:val="24"/>
        </w:rPr>
        <w:t>wanie metodologii badawczej oraz realizacja 50 wywiadów metodą indywidualnych wywiadów pogłębionych IDI, realizacja 250 wywiadów metodą wywiadów telefonicznych ze wspomaganiem komputerowym CATI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1760E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>………</w:t>
      </w:r>
      <w:r w:rsidR="00E42A81">
        <w:rPr>
          <w:sz w:val="24"/>
        </w:rPr>
        <w:t>…….</w:t>
      </w:r>
      <w:r w:rsidR="00AA594F">
        <w:rPr>
          <w:sz w:val="24"/>
        </w:rPr>
        <w:t xml:space="preserve">.dnia ………………. </w:t>
      </w:r>
      <w:r w:rsidR="00821C80">
        <w:rPr>
          <w:sz w:val="24"/>
        </w:rPr>
        <w:tab/>
      </w:r>
      <w:r w:rsidR="00AA594F"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A91" w:rsidRDefault="00A37A91">
      <w:r>
        <w:separator/>
      </w:r>
    </w:p>
  </w:endnote>
  <w:endnote w:type="continuationSeparator" w:id="0">
    <w:p w:rsidR="00A37A91" w:rsidRDefault="00A37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58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A91" w:rsidRDefault="00A37A91">
      <w:r>
        <w:separator/>
      </w:r>
    </w:p>
  </w:footnote>
  <w:footnote w:type="continuationSeparator" w:id="0">
    <w:p w:rsidR="00A37A91" w:rsidRDefault="00A37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F99"/>
    <w:rsid w:val="00002B09"/>
    <w:rsid w:val="00094F99"/>
    <w:rsid w:val="00150D7E"/>
    <w:rsid w:val="00165CF4"/>
    <w:rsid w:val="00167DCC"/>
    <w:rsid w:val="001760E0"/>
    <w:rsid w:val="003147CE"/>
    <w:rsid w:val="004E070D"/>
    <w:rsid w:val="0060654D"/>
    <w:rsid w:val="007064BA"/>
    <w:rsid w:val="00803E9C"/>
    <w:rsid w:val="00821C80"/>
    <w:rsid w:val="008C28DB"/>
    <w:rsid w:val="00936CFB"/>
    <w:rsid w:val="00980415"/>
    <w:rsid w:val="009C437A"/>
    <w:rsid w:val="00A37A91"/>
    <w:rsid w:val="00AA594F"/>
    <w:rsid w:val="00B11EA3"/>
    <w:rsid w:val="00B25874"/>
    <w:rsid w:val="00B41A5F"/>
    <w:rsid w:val="00B551AF"/>
    <w:rsid w:val="00D52F5E"/>
    <w:rsid w:val="00E42A81"/>
    <w:rsid w:val="00E819CF"/>
    <w:rsid w:val="00EB4A5E"/>
    <w:rsid w:val="00EE71A9"/>
    <w:rsid w:val="00F62556"/>
    <w:rsid w:val="00F7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A66710-DC22-4911-95AC-F83E8EC0C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803E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03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7</cp:revision>
  <cp:lastPrinted>2018-04-19T13:04:00Z</cp:lastPrinted>
  <dcterms:created xsi:type="dcterms:W3CDTF">2018-04-19T12:40:00Z</dcterms:created>
  <dcterms:modified xsi:type="dcterms:W3CDTF">2018-04-19T13:04:00Z</dcterms:modified>
</cp:coreProperties>
</file>