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9FE" w:rsidRPr="002D2860" w:rsidRDefault="00482F0E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482F0E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482F0E">
        <w:rPr>
          <w:rFonts w:ascii="Tahoma" w:hAnsi="Tahoma" w:cs="Tahoma"/>
          <w:sz w:val="16"/>
          <w:szCs w:val="16"/>
        </w:rPr>
        <w:t>2018-03-29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482F0E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482F0E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482F0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82F0E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482F0E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482F0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82F0E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482F0E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482F0E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482F0E" w:rsidRPr="00482F0E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482F0E" w:rsidRPr="00482F0E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482F0E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482F0E">
        <w:rPr>
          <w:rFonts w:ascii="Tahoma" w:hAnsi="Tahoma" w:cs="Tahoma"/>
          <w:b/>
          <w:sz w:val="16"/>
          <w:szCs w:val="16"/>
        </w:rPr>
        <w:t>ZP/DK-01/18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482F0E" w:rsidRPr="00482F0E">
        <w:rPr>
          <w:rFonts w:ascii="Tahoma" w:hAnsi="Tahoma" w:cs="Tahoma"/>
          <w:b/>
          <w:sz w:val="16"/>
          <w:szCs w:val="16"/>
        </w:rPr>
        <w:t>ZP/DK-01/18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482F0E" w:rsidRPr="00482F0E">
        <w:rPr>
          <w:rFonts w:ascii="Tahoma" w:hAnsi="Tahoma" w:cs="Tahoma"/>
          <w:b/>
          <w:color w:val="000000"/>
          <w:sz w:val="16"/>
          <w:szCs w:val="16"/>
        </w:rPr>
        <w:t>Dostawa urządzeń sieciowych  dla Uczelnianego Centrum Informatycznego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482F0E" w:rsidRPr="00473906" w:rsidTr="00E00D18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482F0E" w:rsidRDefault="00482F0E" w:rsidP="00E00D18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82F0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482F0E" w:rsidRPr="00473906" w:rsidRDefault="00482F0E" w:rsidP="00E00D18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82F0E" w:rsidRPr="00473906" w:rsidRDefault="00482F0E" w:rsidP="00E00D1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82F0E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482F0E" w:rsidRPr="00473906" w:rsidRDefault="00482F0E" w:rsidP="00E00D1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82F0E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82F0E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482F0E" w:rsidRPr="00473906" w:rsidRDefault="00482F0E" w:rsidP="00E00D1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82F0E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82F0E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482F0E" w:rsidRPr="00473906" w:rsidRDefault="00482F0E" w:rsidP="00E00D18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82F0E">
              <w:rPr>
                <w:rFonts w:ascii="Tahoma" w:hAnsi="Tahoma" w:cs="Tahoma"/>
                <w:b/>
                <w:sz w:val="16"/>
                <w:szCs w:val="16"/>
              </w:rPr>
              <w:t>9 077.40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82F0E" w:rsidRPr="00473906" w:rsidRDefault="00482F0E" w:rsidP="00E00D18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82F0E" w:rsidRPr="00473906" w:rsidRDefault="00482F0E" w:rsidP="00E00D18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482F0E" w:rsidRPr="00473906" w:rsidTr="00E00D18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482F0E" w:rsidRDefault="00482F0E" w:rsidP="00E00D18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82F0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482F0E" w:rsidRPr="00473906" w:rsidRDefault="00482F0E" w:rsidP="00E00D18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82F0E" w:rsidRPr="00473906" w:rsidRDefault="00482F0E" w:rsidP="00E00D1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82F0E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482F0E" w:rsidRPr="00473906" w:rsidRDefault="00482F0E" w:rsidP="00E00D1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82F0E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82F0E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482F0E" w:rsidRPr="00473906" w:rsidRDefault="00482F0E" w:rsidP="00E00D1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82F0E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82F0E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482F0E" w:rsidRPr="00473906" w:rsidRDefault="00482F0E" w:rsidP="00E00D18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82F0E">
              <w:rPr>
                <w:rFonts w:ascii="Tahoma" w:hAnsi="Tahoma" w:cs="Tahoma"/>
                <w:b/>
                <w:sz w:val="16"/>
                <w:szCs w:val="16"/>
              </w:rPr>
              <w:t>1 217.70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82F0E" w:rsidRPr="00473906" w:rsidRDefault="00482F0E" w:rsidP="00E00D18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82F0E" w:rsidRPr="00473906" w:rsidRDefault="00482F0E" w:rsidP="00E00D18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482F0E" w:rsidRPr="00473906" w:rsidTr="00E00D18">
        <w:tc>
          <w:tcPr>
            <w:tcW w:w="2277" w:type="dxa"/>
          </w:tcPr>
          <w:p w:rsidR="00482F0E" w:rsidRPr="00473906" w:rsidRDefault="00482F0E" w:rsidP="00E00D1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82F0E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82F0E">
              <w:rPr>
                <w:rFonts w:ascii="Tahoma" w:hAnsi="Tahoma" w:cs="Tahoma"/>
                <w:sz w:val="16"/>
                <w:szCs w:val="16"/>
              </w:rPr>
              <w:t>Dostawa 15 szt. bezprzewodowych Access Point wraz z kontrolerem.</w:t>
            </w:r>
          </w:p>
        </w:tc>
        <w:tc>
          <w:tcPr>
            <w:tcW w:w="2651" w:type="dxa"/>
          </w:tcPr>
          <w:p w:rsidR="00482F0E" w:rsidRPr="00473906" w:rsidRDefault="00482F0E" w:rsidP="00E00D18">
            <w:pPr>
              <w:rPr>
                <w:rFonts w:ascii="Tahoma" w:hAnsi="Tahoma" w:cs="Tahoma"/>
                <w:sz w:val="16"/>
                <w:szCs w:val="16"/>
              </w:rPr>
            </w:pPr>
            <w:r w:rsidRPr="00482F0E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482F0E" w:rsidRPr="00473906" w:rsidRDefault="00482F0E" w:rsidP="00E00D18">
            <w:pPr>
              <w:rPr>
                <w:rFonts w:ascii="Tahoma" w:hAnsi="Tahoma" w:cs="Tahoma"/>
                <w:sz w:val="16"/>
                <w:szCs w:val="16"/>
              </w:rPr>
            </w:pPr>
            <w:r w:rsidRPr="00482F0E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82F0E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482F0E" w:rsidRPr="00473906" w:rsidRDefault="00482F0E" w:rsidP="00E00D1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82F0E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82F0E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82F0E" w:rsidRPr="00473906" w:rsidRDefault="00482F0E" w:rsidP="00E00D1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82F0E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482F0E" w:rsidRPr="00473906" w:rsidRDefault="00482F0E" w:rsidP="00E00D1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82F0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82F0E" w:rsidRPr="00473906" w:rsidTr="00E00D18">
        <w:tc>
          <w:tcPr>
            <w:tcW w:w="2277" w:type="dxa"/>
          </w:tcPr>
          <w:p w:rsidR="00482F0E" w:rsidRPr="00473906" w:rsidRDefault="00482F0E" w:rsidP="00E00D1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82F0E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82F0E">
              <w:rPr>
                <w:rFonts w:ascii="Tahoma" w:hAnsi="Tahoma" w:cs="Tahoma"/>
                <w:sz w:val="16"/>
                <w:szCs w:val="16"/>
              </w:rPr>
              <w:t>Dostawa 15 szt. bezprzewodowych Access Point wraz z kontrolerem.</w:t>
            </w:r>
          </w:p>
        </w:tc>
        <w:tc>
          <w:tcPr>
            <w:tcW w:w="2651" w:type="dxa"/>
          </w:tcPr>
          <w:p w:rsidR="00482F0E" w:rsidRPr="00473906" w:rsidRDefault="00482F0E" w:rsidP="00E00D18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482F0E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482F0E">
              <w:rPr>
                <w:rFonts w:ascii="Tahoma" w:hAnsi="Tahoma" w:cs="Tahoma"/>
                <w:sz w:val="16"/>
                <w:szCs w:val="16"/>
              </w:rPr>
              <w:t xml:space="preserve"> Networks Sp. z o.o.</w:t>
            </w:r>
          </w:p>
          <w:p w:rsidR="00482F0E" w:rsidRPr="00473906" w:rsidRDefault="00482F0E" w:rsidP="00E00D18">
            <w:pPr>
              <w:rPr>
                <w:rFonts w:ascii="Tahoma" w:hAnsi="Tahoma" w:cs="Tahoma"/>
                <w:sz w:val="16"/>
                <w:szCs w:val="16"/>
              </w:rPr>
            </w:pPr>
            <w:r w:rsidRPr="00482F0E">
              <w:rPr>
                <w:rFonts w:ascii="Tahoma" w:hAnsi="Tahoma" w:cs="Tahoma"/>
                <w:sz w:val="16"/>
                <w:szCs w:val="16"/>
              </w:rPr>
              <w:t>Żeliwna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82F0E">
              <w:rPr>
                <w:rFonts w:ascii="Tahoma" w:hAnsi="Tahoma" w:cs="Tahoma"/>
                <w:sz w:val="16"/>
                <w:szCs w:val="16"/>
              </w:rPr>
              <w:t>38</w:t>
            </w:r>
          </w:p>
          <w:p w:rsidR="00482F0E" w:rsidRPr="00473906" w:rsidRDefault="00482F0E" w:rsidP="00E00D1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82F0E">
              <w:rPr>
                <w:rFonts w:ascii="Tahoma" w:hAnsi="Tahoma" w:cs="Tahoma"/>
                <w:sz w:val="16"/>
                <w:szCs w:val="16"/>
              </w:rPr>
              <w:t>40-599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82F0E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482F0E" w:rsidRPr="00473906" w:rsidRDefault="00482F0E" w:rsidP="00E00D1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82F0E">
              <w:rPr>
                <w:rFonts w:ascii="Tahoma" w:hAnsi="Tahoma" w:cs="Tahoma"/>
                <w:sz w:val="16"/>
                <w:szCs w:val="16"/>
              </w:rPr>
              <w:t>1 - Cena - 76.08</w:t>
            </w:r>
          </w:p>
        </w:tc>
        <w:tc>
          <w:tcPr>
            <w:tcW w:w="1748" w:type="dxa"/>
          </w:tcPr>
          <w:p w:rsidR="00482F0E" w:rsidRPr="00473906" w:rsidRDefault="00482F0E" w:rsidP="00E00D1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82F0E">
              <w:rPr>
                <w:rFonts w:ascii="Tahoma" w:hAnsi="Tahoma" w:cs="Tahoma"/>
                <w:sz w:val="16"/>
                <w:szCs w:val="16"/>
              </w:rPr>
              <w:t xml:space="preserve">  76,08</w:t>
            </w:r>
          </w:p>
        </w:tc>
      </w:tr>
      <w:tr w:rsidR="00482F0E" w:rsidRPr="00473906" w:rsidTr="00E00D18">
        <w:tc>
          <w:tcPr>
            <w:tcW w:w="2277" w:type="dxa"/>
          </w:tcPr>
          <w:p w:rsidR="00482F0E" w:rsidRPr="00473906" w:rsidRDefault="00482F0E" w:rsidP="00E00D1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82F0E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82F0E">
              <w:rPr>
                <w:rFonts w:ascii="Tahoma" w:hAnsi="Tahoma" w:cs="Tahoma"/>
                <w:sz w:val="16"/>
                <w:szCs w:val="16"/>
              </w:rPr>
              <w:t xml:space="preserve">Dostawa 3 </w:t>
            </w:r>
            <w:proofErr w:type="spellStart"/>
            <w:r w:rsidRPr="00482F0E">
              <w:rPr>
                <w:rFonts w:ascii="Tahoma" w:hAnsi="Tahoma" w:cs="Tahoma"/>
                <w:sz w:val="16"/>
                <w:szCs w:val="16"/>
              </w:rPr>
              <w:t>transcaiverów</w:t>
            </w:r>
            <w:proofErr w:type="spellEnd"/>
            <w:r w:rsidRPr="00482F0E">
              <w:rPr>
                <w:rFonts w:ascii="Tahoma" w:hAnsi="Tahoma" w:cs="Tahoma"/>
                <w:sz w:val="16"/>
                <w:szCs w:val="16"/>
              </w:rPr>
              <w:t xml:space="preserve"> GT905A wraz z 3 wkładkami single-</w:t>
            </w:r>
            <w:proofErr w:type="spellStart"/>
            <w:r w:rsidRPr="00482F0E">
              <w:rPr>
                <w:rFonts w:ascii="Tahoma" w:hAnsi="Tahoma" w:cs="Tahoma"/>
                <w:sz w:val="16"/>
                <w:szCs w:val="16"/>
              </w:rPr>
              <w:t>mod</w:t>
            </w:r>
            <w:proofErr w:type="spellEnd"/>
            <w:r w:rsidRPr="00482F0E">
              <w:rPr>
                <w:rFonts w:ascii="Tahoma" w:hAnsi="Tahoma" w:cs="Tahoma"/>
                <w:sz w:val="16"/>
                <w:szCs w:val="16"/>
              </w:rPr>
              <w:t xml:space="preserve"> SF-SM31020D-GP Cisco Compatible</w:t>
            </w:r>
          </w:p>
        </w:tc>
        <w:tc>
          <w:tcPr>
            <w:tcW w:w="2651" w:type="dxa"/>
          </w:tcPr>
          <w:p w:rsidR="00482F0E" w:rsidRPr="00473906" w:rsidRDefault="00482F0E" w:rsidP="00E00D18">
            <w:pPr>
              <w:rPr>
                <w:rFonts w:ascii="Tahoma" w:hAnsi="Tahoma" w:cs="Tahoma"/>
                <w:sz w:val="16"/>
                <w:szCs w:val="16"/>
              </w:rPr>
            </w:pPr>
            <w:r w:rsidRPr="00482F0E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482F0E" w:rsidRPr="00473906" w:rsidRDefault="00482F0E" w:rsidP="00E00D18">
            <w:pPr>
              <w:rPr>
                <w:rFonts w:ascii="Tahoma" w:hAnsi="Tahoma" w:cs="Tahoma"/>
                <w:sz w:val="16"/>
                <w:szCs w:val="16"/>
              </w:rPr>
            </w:pPr>
            <w:r w:rsidRPr="00482F0E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82F0E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482F0E" w:rsidRPr="00473906" w:rsidRDefault="00482F0E" w:rsidP="00E00D1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82F0E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82F0E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82F0E" w:rsidRPr="00473906" w:rsidRDefault="00482F0E" w:rsidP="00E00D1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82F0E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482F0E" w:rsidRPr="00473906" w:rsidRDefault="00482F0E" w:rsidP="00E00D1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82F0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82F0E" w:rsidRPr="00473906" w:rsidTr="00E00D18">
        <w:tc>
          <w:tcPr>
            <w:tcW w:w="2277" w:type="dxa"/>
          </w:tcPr>
          <w:p w:rsidR="00482F0E" w:rsidRPr="00473906" w:rsidRDefault="00482F0E" w:rsidP="00E00D1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82F0E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82F0E">
              <w:rPr>
                <w:rFonts w:ascii="Tahoma" w:hAnsi="Tahoma" w:cs="Tahoma"/>
                <w:sz w:val="16"/>
                <w:szCs w:val="16"/>
              </w:rPr>
              <w:t xml:space="preserve">Dostawa 3 </w:t>
            </w:r>
            <w:proofErr w:type="spellStart"/>
            <w:r w:rsidRPr="00482F0E">
              <w:rPr>
                <w:rFonts w:ascii="Tahoma" w:hAnsi="Tahoma" w:cs="Tahoma"/>
                <w:sz w:val="16"/>
                <w:szCs w:val="16"/>
              </w:rPr>
              <w:t>transcaiverów</w:t>
            </w:r>
            <w:proofErr w:type="spellEnd"/>
            <w:r w:rsidRPr="00482F0E">
              <w:rPr>
                <w:rFonts w:ascii="Tahoma" w:hAnsi="Tahoma" w:cs="Tahoma"/>
                <w:sz w:val="16"/>
                <w:szCs w:val="16"/>
              </w:rPr>
              <w:t xml:space="preserve"> GT905A wraz z 3 wkładkami single-</w:t>
            </w:r>
            <w:proofErr w:type="spellStart"/>
            <w:r w:rsidRPr="00482F0E">
              <w:rPr>
                <w:rFonts w:ascii="Tahoma" w:hAnsi="Tahoma" w:cs="Tahoma"/>
                <w:sz w:val="16"/>
                <w:szCs w:val="16"/>
              </w:rPr>
              <w:t>mod</w:t>
            </w:r>
            <w:proofErr w:type="spellEnd"/>
            <w:r w:rsidRPr="00482F0E">
              <w:rPr>
                <w:rFonts w:ascii="Tahoma" w:hAnsi="Tahoma" w:cs="Tahoma"/>
                <w:sz w:val="16"/>
                <w:szCs w:val="16"/>
              </w:rPr>
              <w:t xml:space="preserve"> SF-SM31020D-GP Cisco Compatible</w:t>
            </w:r>
          </w:p>
        </w:tc>
        <w:tc>
          <w:tcPr>
            <w:tcW w:w="2651" w:type="dxa"/>
          </w:tcPr>
          <w:p w:rsidR="00482F0E" w:rsidRPr="00473906" w:rsidRDefault="00482F0E" w:rsidP="00E00D18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482F0E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482F0E">
              <w:rPr>
                <w:rFonts w:ascii="Tahoma" w:hAnsi="Tahoma" w:cs="Tahoma"/>
                <w:sz w:val="16"/>
                <w:szCs w:val="16"/>
              </w:rPr>
              <w:t xml:space="preserve"> Networks Sp. z o.o.</w:t>
            </w:r>
          </w:p>
          <w:p w:rsidR="00482F0E" w:rsidRPr="00473906" w:rsidRDefault="00482F0E" w:rsidP="00E00D18">
            <w:pPr>
              <w:rPr>
                <w:rFonts w:ascii="Tahoma" w:hAnsi="Tahoma" w:cs="Tahoma"/>
                <w:sz w:val="16"/>
                <w:szCs w:val="16"/>
              </w:rPr>
            </w:pPr>
            <w:r w:rsidRPr="00482F0E">
              <w:rPr>
                <w:rFonts w:ascii="Tahoma" w:hAnsi="Tahoma" w:cs="Tahoma"/>
                <w:sz w:val="16"/>
                <w:szCs w:val="16"/>
              </w:rPr>
              <w:t>Żeliwna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82F0E">
              <w:rPr>
                <w:rFonts w:ascii="Tahoma" w:hAnsi="Tahoma" w:cs="Tahoma"/>
                <w:sz w:val="16"/>
                <w:szCs w:val="16"/>
              </w:rPr>
              <w:t>38</w:t>
            </w:r>
          </w:p>
          <w:p w:rsidR="00482F0E" w:rsidRPr="00473906" w:rsidRDefault="00482F0E" w:rsidP="00E00D1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82F0E">
              <w:rPr>
                <w:rFonts w:ascii="Tahoma" w:hAnsi="Tahoma" w:cs="Tahoma"/>
                <w:sz w:val="16"/>
                <w:szCs w:val="16"/>
              </w:rPr>
              <w:t>40-599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82F0E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482F0E" w:rsidRPr="00473906" w:rsidRDefault="00482F0E" w:rsidP="00E00D1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82F0E">
              <w:rPr>
                <w:rFonts w:ascii="Tahoma" w:hAnsi="Tahoma" w:cs="Tahoma"/>
                <w:sz w:val="16"/>
                <w:szCs w:val="16"/>
              </w:rPr>
              <w:t>1 - Cena - 70.71</w:t>
            </w:r>
          </w:p>
        </w:tc>
        <w:tc>
          <w:tcPr>
            <w:tcW w:w="1748" w:type="dxa"/>
          </w:tcPr>
          <w:p w:rsidR="00482F0E" w:rsidRPr="00473906" w:rsidRDefault="00482F0E" w:rsidP="00E00D1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82F0E">
              <w:rPr>
                <w:rFonts w:ascii="Tahoma" w:hAnsi="Tahoma" w:cs="Tahoma"/>
                <w:sz w:val="16"/>
                <w:szCs w:val="16"/>
              </w:rPr>
              <w:t xml:space="preserve">  70,71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bookmarkStart w:id="0" w:name="_GoBack"/>
      <w:bookmarkEnd w:id="0"/>
    </w:p>
    <w:sectPr w:rsidR="006F5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AF5" w:rsidRDefault="009B3AF5">
      <w:r>
        <w:separator/>
      </w:r>
    </w:p>
  </w:endnote>
  <w:endnote w:type="continuationSeparator" w:id="0">
    <w:p w:rsidR="009B3AF5" w:rsidRDefault="009B3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F0E" w:rsidRDefault="00482F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0872D4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0872D4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F0E" w:rsidRDefault="00482F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AF5" w:rsidRDefault="009B3AF5">
      <w:r>
        <w:separator/>
      </w:r>
    </w:p>
  </w:footnote>
  <w:footnote w:type="continuationSeparator" w:id="0">
    <w:p w:rsidR="009B3AF5" w:rsidRDefault="009B3A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F0E" w:rsidRDefault="00482F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F0E" w:rsidRDefault="00482F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F0E" w:rsidRDefault="00482F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3AF5"/>
    <w:rsid w:val="000034E3"/>
    <w:rsid w:val="000829DF"/>
    <w:rsid w:val="000872D4"/>
    <w:rsid w:val="000961E4"/>
    <w:rsid w:val="000A2424"/>
    <w:rsid w:val="000A28CD"/>
    <w:rsid w:val="000E1D1B"/>
    <w:rsid w:val="000E5FD3"/>
    <w:rsid w:val="001B63B0"/>
    <w:rsid w:val="002650A3"/>
    <w:rsid w:val="0029663E"/>
    <w:rsid w:val="002D2860"/>
    <w:rsid w:val="00323C23"/>
    <w:rsid w:val="00440209"/>
    <w:rsid w:val="00473906"/>
    <w:rsid w:val="00482F0E"/>
    <w:rsid w:val="00497E0E"/>
    <w:rsid w:val="004B335D"/>
    <w:rsid w:val="004E4C84"/>
    <w:rsid w:val="004F7483"/>
    <w:rsid w:val="00525185"/>
    <w:rsid w:val="00554EE4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9B3AF5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0872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872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335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2018-03-29T12:09:00Z</cp:lastPrinted>
  <dcterms:created xsi:type="dcterms:W3CDTF">2018-03-29T12:10:00Z</dcterms:created>
  <dcterms:modified xsi:type="dcterms:W3CDTF">2018-03-29T12:10:00Z</dcterms:modified>
</cp:coreProperties>
</file>