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  <w:r w:rsidR="0006788B">
        <w:rPr>
          <w:rFonts w:ascii="Times New Roman" w:hAnsi="Times New Roman"/>
          <w:b/>
          <w:sz w:val="28"/>
          <w:szCs w:val="28"/>
        </w:rPr>
        <w:t xml:space="preserve"> 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5A431C">
      <w:pPr>
        <w:spacing w:line="360" w:lineRule="auto"/>
        <w:rPr>
          <w:b/>
          <w:bCs/>
          <w:color w:val="000000"/>
          <w:sz w:val="24"/>
        </w:rPr>
      </w:pPr>
      <w:r w:rsidRPr="005A431C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5A431C">
      <w:pPr>
        <w:spacing w:line="360" w:lineRule="auto"/>
        <w:rPr>
          <w:color w:val="000000"/>
          <w:sz w:val="24"/>
        </w:rPr>
      </w:pPr>
      <w:r w:rsidRPr="005A431C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5A431C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5A431C">
      <w:pPr>
        <w:spacing w:line="360" w:lineRule="auto"/>
        <w:rPr>
          <w:color w:val="000000"/>
          <w:sz w:val="24"/>
        </w:rPr>
      </w:pPr>
      <w:r w:rsidRPr="005A431C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5A431C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5A431C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A431C" w:rsidRPr="005A431C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5A431C" w:rsidRPr="005A431C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A431C" w:rsidRPr="005A431C">
        <w:rPr>
          <w:b/>
          <w:color w:val="000000"/>
          <w:sz w:val="24"/>
        </w:rPr>
        <w:t>Dostawa i montaż mebli dla jednostek organizacyjnych Politechniki Częstochowskiej</w:t>
      </w:r>
      <w:r w:rsidR="0006788B">
        <w:rPr>
          <w:b/>
          <w:color w:val="000000"/>
          <w:sz w:val="24"/>
        </w:rPr>
        <w:t xml:space="preserve">, </w:t>
      </w:r>
      <w:proofErr w:type="spellStart"/>
      <w:r w:rsidR="0006788B">
        <w:rPr>
          <w:b/>
          <w:color w:val="000000"/>
          <w:sz w:val="24"/>
        </w:rPr>
        <w:t>spr</w:t>
      </w:r>
      <w:proofErr w:type="spellEnd"/>
      <w:r w:rsidR="0006788B">
        <w:rPr>
          <w:b/>
          <w:color w:val="000000"/>
          <w:sz w:val="24"/>
        </w:rPr>
        <w:t>. nr rej. ZP/D-02/18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5A431C" w:rsidTr="005932D9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5A431C" w:rsidRDefault="005A431C" w:rsidP="005932D9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5A431C">
              <w:rPr>
                <w:b/>
                <w:color w:val="000000"/>
                <w:sz w:val="24"/>
              </w:rPr>
              <w:t>2</w:t>
            </w:r>
          </w:p>
          <w:p w:rsidR="005A431C" w:rsidRDefault="005A431C" w:rsidP="005932D9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A431C" w:rsidRDefault="005A431C" w:rsidP="005932D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A431C">
              <w:rPr>
                <w:b/>
                <w:sz w:val="24"/>
              </w:rPr>
              <w:t>Tronus Polska Sp. z o.o.</w:t>
            </w:r>
          </w:p>
          <w:p w:rsidR="005A431C" w:rsidRDefault="005A431C" w:rsidP="005932D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A431C">
              <w:rPr>
                <w:b/>
                <w:sz w:val="24"/>
              </w:rPr>
              <w:t>01-237</w:t>
            </w:r>
            <w:r>
              <w:rPr>
                <w:b/>
                <w:sz w:val="24"/>
              </w:rPr>
              <w:t xml:space="preserve"> </w:t>
            </w:r>
            <w:r w:rsidRPr="005A431C">
              <w:rPr>
                <w:b/>
                <w:sz w:val="24"/>
              </w:rPr>
              <w:t>Warszawa</w:t>
            </w:r>
          </w:p>
          <w:p w:rsidR="005A431C" w:rsidRDefault="005A431C" w:rsidP="005932D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A431C">
              <w:rPr>
                <w:b/>
                <w:sz w:val="24"/>
              </w:rPr>
              <w:t>Ordona</w:t>
            </w:r>
            <w:r>
              <w:rPr>
                <w:b/>
                <w:sz w:val="24"/>
              </w:rPr>
              <w:t xml:space="preserve">    </w:t>
            </w:r>
            <w:r w:rsidRPr="005A431C">
              <w:rPr>
                <w:b/>
                <w:sz w:val="24"/>
              </w:rPr>
              <w:t>2A</w:t>
            </w:r>
          </w:p>
          <w:p w:rsidR="005A431C" w:rsidRDefault="005A431C" w:rsidP="005932D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06788B">
              <w:rPr>
                <w:b/>
                <w:sz w:val="24"/>
              </w:rPr>
              <w:t>3 656,</w:t>
            </w:r>
            <w:r w:rsidRPr="005A431C">
              <w:rPr>
                <w:b/>
                <w:sz w:val="24"/>
              </w:rPr>
              <w:t>79 zł</w:t>
            </w:r>
            <w:r w:rsidR="0006788B">
              <w:rPr>
                <w:b/>
                <w:sz w:val="24"/>
              </w:rPr>
              <w:t xml:space="preserve"> brutto</w:t>
            </w:r>
          </w:p>
          <w:p w:rsidR="0006788B" w:rsidRPr="008463A1" w:rsidRDefault="0006788B" w:rsidP="0006788B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6788B" w:rsidRDefault="0006788B" w:rsidP="0006788B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5A431C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 Wybrana oferta jest jedyną ofertą jaka wpłynęła  w przedmiotowym postępowaniu.</w:t>
            </w:r>
          </w:p>
        </w:tc>
      </w:tr>
      <w:tr w:rsidR="005A431C" w:rsidTr="005932D9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5A431C" w:rsidRDefault="005A431C" w:rsidP="005932D9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5A431C">
              <w:rPr>
                <w:b/>
                <w:color w:val="000000"/>
                <w:sz w:val="24"/>
              </w:rPr>
              <w:t>3</w:t>
            </w:r>
          </w:p>
          <w:p w:rsidR="005A431C" w:rsidRDefault="005A431C" w:rsidP="005932D9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A431C" w:rsidRDefault="005A431C" w:rsidP="005932D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A431C">
              <w:rPr>
                <w:b/>
                <w:sz w:val="24"/>
              </w:rPr>
              <w:t>Przedsiębiorstwo Handlowo -Usługowe BOSTO S.C.</w:t>
            </w:r>
          </w:p>
          <w:p w:rsidR="005A431C" w:rsidRDefault="005A431C" w:rsidP="005932D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A431C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5A431C">
              <w:rPr>
                <w:b/>
                <w:sz w:val="24"/>
              </w:rPr>
              <w:t>Częstochowa</w:t>
            </w:r>
          </w:p>
          <w:p w:rsidR="005A431C" w:rsidRDefault="005A431C" w:rsidP="005932D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A431C">
              <w:rPr>
                <w:b/>
                <w:sz w:val="24"/>
              </w:rPr>
              <w:t>B</w:t>
            </w:r>
            <w:r w:rsidR="0006788B">
              <w:rPr>
                <w:b/>
                <w:sz w:val="24"/>
              </w:rPr>
              <w:t>i</w:t>
            </w:r>
            <w:r w:rsidRPr="005A431C">
              <w:rPr>
                <w:b/>
                <w:sz w:val="24"/>
              </w:rPr>
              <w:t>ałostocka</w:t>
            </w:r>
            <w:r>
              <w:rPr>
                <w:b/>
                <w:sz w:val="24"/>
              </w:rPr>
              <w:t xml:space="preserve">    </w:t>
            </w:r>
            <w:r w:rsidRPr="005A431C">
              <w:rPr>
                <w:b/>
                <w:sz w:val="24"/>
              </w:rPr>
              <w:t>40</w:t>
            </w:r>
          </w:p>
          <w:p w:rsidR="005A431C" w:rsidRDefault="005A431C" w:rsidP="005932D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A431C">
              <w:rPr>
                <w:b/>
                <w:sz w:val="24"/>
              </w:rPr>
              <w:t>21</w:t>
            </w:r>
            <w:r w:rsidR="0006788B">
              <w:rPr>
                <w:b/>
                <w:sz w:val="24"/>
              </w:rPr>
              <w:t> </w:t>
            </w:r>
            <w:r w:rsidRPr="005A431C">
              <w:rPr>
                <w:b/>
                <w:sz w:val="24"/>
              </w:rPr>
              <w:t>156</w:t>
            </w:r>
            <w:r w:rsidR="0006788B">
              <w:rPr>
                <w:b/>
                <w:sz w:val="24"/>
              </w:rPr>
              <w:t>,</w:t>
            </w:r>
            <w:r w:rsidRPr="005A431C">
              <w:rPr>
                <w:b/>
                <w:sz w:val="24"/>
              </w:rPr>
              <w:t>00 zł</w:t>
            </w:r>
            <w:r w:rsidR="0006788B">
              <w:rPr>
                <w:b/>
                <w:sz w:val="24"/>
              </w:rPr>
              <w:t xml:space="preserve"> brutto</w:t>
            </w:r>
          </w:p>
          <w:p w:rsidR="0006788B" w:rsidRPr="008463A1" w:rsidRDefault="0006788B" w:rsidP="0006788B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6788B" w:rsidRDefault="0006788B" w:rsidP="0006788B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5A431C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5A431C" w:rsidTr="005932D9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5A431C" w:rsidRDefault="005A431C" w:rsidP="005932D9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5A431C">
              <w:rPr>
                <w:b/>
                <w:color w:val="000000"/>
                <w:sz w:val="24"/>
              </w:rPr>
              <w:t>4</w:t>
            </w:r>
          </w:p>
          <w:p w:rsidR="005A431C" w:rsidRDefault="005A431C" w:rsidP="005932D9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A431C" w:rsidRDefault="005A431C" w:rsidP="005932D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A431C">
              <w:rPr>
                <w:b/>
                <w:sz w:val="24"/>
              </w:rPr>
              <w:t>Przedsiębiorstwo Handlowo -Usługowe BOSTO S.C.</w:t>
            </w:r>
          </w:p>
          <w:p w:rsidR="005A431C" w:rsidRDefault="005A431C" w:rsidP="005932D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A431C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5A431C">
              <w:rPr>
                <w:b/>
                <w:sz w:val="24"/>
              </w:rPr>
              <w:t>Częstochowa</w:t>
            </w:r>
          </w:p>
          <w:p w:rsidR="005A431C" w:rsidRDefault="005A431C" w:rsidP="005932D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A431C">
              <w:rPr>
                <w:b/>
                <w:sz w:val="24"/>
              </w:rPr>
              <w:t>B</w:t>
            </w:r>
            <w:r w:rsidR="0006788B">
              <w:rPr>
                <w:b/>
                <w:sz w:val="24"/>
              </w:rPr>
              <w:t>i</w:t>
            </w:r>
            <w:r w:rsidRPr="005A431C">
              <w:rPr>
                <w:b/>
                <w:sz w:val="24"/>
              </w:rPr>
              <w:t>ałostocka</w:t>
            </w:r>
            <w:r>
              <w:rPr>
                <w:b/>
                <w:sz w:val="24"/>
              </w:rPr>
              <w:t xml:space="preserve">    </w:t>
            </w:r>
            <w:r w:rsidRPr="005A431C">
              <w:rPr>
                <w:b/>
                <w:sz w:val="24"/>
              </w:rPr>
              <w:t>40</w:t>
            </w:r>
          </w:p>
          <w:p w:rsidR="005A431C" w:rsidRDefault="005A431C" w:rsidP="005932D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06788B">
              <w:rPr>
                <w:b/>
                <w:sz w:val="24"/>
              </w:rPr>
              <w:t>10 455,</w:t>
            </w:r>
            <w:r w:rsidRPr="005A431C">
              <w:rPr>
                <w:b/>
                <w:sz w:val="24"/>
              </w:rPr>
              <w:t>00 zł</w:t>
            </w:r>
            <w:r w:rsidR="0006788B">
              <w:rPr>
                <w:b/>
                <w:sz w:val="24"/>
              </w:rPr>
              <w:t xml:space="preserve"> brutto</w:t>
            </w:r>
          </w:p>
          <w:p w:rsidR="0006788B" w:rsidRPr="008463A1" w:rsidRDefault="0006788B" w:rsidP="0006788B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6788B" w:rsidRDefault="0006788B" w:rsidP="0006788B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5A431C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  <w:tr w:rsidR="005A431C" w:rsidTr="005932D9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5A431C" w:rsidRDefault="005A431C" w:rsidP="005932D9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5A431C">
              <w:rPr>
                <w:b/>
                <w:color w:val="000000"/>
                <w:sz w:val="24"/>
              </w:rPr>
              <w:t>5</w:t>
            </w:r>
          </w:p>
          <w:p w:rsidR="005A431C" w:rsidRDefault="005A431C" w:rsidP="005932D9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A431C" w:rsidRDefault="005A431C" w:rsidP="005932D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A431C">
              <w:rPr>
                <w:b/>
                <w:sz w:val="24"/>
              </w:rPr>
              <w:t>Przedsiębiorstwo Handlowo -Usługowe BOSTO S.C.</w:t>
            </w:r>
          </w:p>
          <w:p w:rsidR="005A431C" w:rsidRDefault="005A431C" w:rsidP="005932D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A431C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5A431C">
              <w:rPr>
                <w:b/>
                <w:sz w:val="24"/>
              </w:rPr>
              <w:t>Częstochowa</w:t>
            </w:r>
          </w:p>
          <w:p w:rsidR="005A431C" w:rsidRDefault="005A431C" w:rsidP="005932D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A431C">
              <w:rPr>
                <w:b/>
                <w:sz w:val="24"/>
              </w:rPr>
              <w:t>B</w:t>
            </w:r>
            <w:r w:rsidR="0006788B">
              <w:rPr>
                <w:b/>
                <w:sz w:val="24"/>
              </w:rPr>
              <w:t>i</w:t>
            </w:r>
            <w:r w:rsidRPr="005A431C">
              <w:rPr>
                <w:b/>
                <w:sz w:val="24"/>
              </w:rPr>
              <w:t>ałostocka</w:t>
            </w:r>
            <w:r>
              <w:rPr>
                <w:b/>
                <w:sz w:val="24"/>
              </w:rPr>
              <w:t xml:space="preserve">    </w:t>
            </w:r>
            <w:r w:rsidRPr="005A431C">
              <w:rPr>
                <w:b/>
                <w:sz w:val="24"/>
              </w:rPr>
              <w:t>40</w:t>
            </w:r>
          </w:p>
          <w:p w:rsidR="005A431C" w:rsidRDefault="005A431C" w:rsidP="005932D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06788B">
              <w:rPr>
                <w:b/>
                <w:sz w:val="24"/>
              </w:rPr>
              <w:t>16 974,</w:t>
            </w:r>
            <w:r w:rsidRPr="005A431C">
              <w:rPr>
                <w:b/>
                <w:sz w:val="24"/>
              </w:rPr>
              <w:t>00 zł</w:t>
            </w:r>
            <w:r w:rsidR="0006788B">
              <w:rPr>
                <w:b/>
                <w:sz w:val="24"/>
              </w:rPr>
              <w:t xml:space="preserve"> brutto</w:t>
            </w:r>
          </w:p>
          <w:p w:rsidR="0006788B" w:rsidRPr="008463A1" w:rsidRDefault="0006788B" w:rsidP="0006788B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06788B" w:rsidRDefault="0006788B" w:rsidP="0006788B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5A431C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568"/>
      </w:tblGrid>
      <w:tr w:rsidR="005A431C" w:rsidTr="005932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5A431C" w:rsidRDefault="005A431C" w:rsidP="005932D9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06788B">
              <w:rPr>
                <w:b/>
                <w:color w:val="000000"/>
                <w:sz w:val="24"/>
              </w:rPr>
              <w:t>1</w:t>
            </w:r>
          </w:p>
          <w:p w:rsidR="005A431C" w:rsidRDefault="005A431C" w:rsidP="005932D9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5A431C">
              <w:rPr>
                <w:color w:val="000000"/>
                <w:sz w:val="24"/>
              </w:rPr>
              <w:t xml:space="preserve">Zamawiający unieważnił postępowanie na podstawie art. 93 ust. 1 </w:t>
            </w:r>
            <w:proofErr w:type="spellStart"/>
            <w:r w:rsidRPr="005A431C">
              <w:rPr>
                <w:color w:val="000000"/>
                <w:sz w:val="24"/>
              </w:rPr>
              <w:t>pkt</w:t>
            </w:r>
            <w:proofErr w:type="spellEnd"/>
            <w:r w:rsidRPr="005A431C">
              <w:rPr>
                <w:color w:val="000000"/>
                <w:sz w:val="24"/>
              </w:rPr>
              <w:t xml:space="preserve"> 4 ustawy </w:t>
            </w:r>
            <w:proofErr w:type="spellStart"/>
            <w:r w:rsidRPr="005A431C">
              <w:rPr>
                <w:color w:val="000000"/>
                <w:sz w:val="24"/>
              </w:rPr>
              <w:t>Pzp</w:t>
            </w:r>
            <w:proofErr w:type="spellEnd"/>
            <w:r w:rsidRPr="005A431C">
              <w:rPr>
                <w:color w:val="000000"/>
                <w:sz w:val="24"/>
              </w:rPr>
              <w:t>,  gdyż cena najkorzystniejszej oferty przewyższa kwotę, którą Zamawiający zamierza przeznaczyć na   sfinansowanie  zamówienia.   Bowiem Zamawiający  przeznaczył  na  realizację  zamówienia  10 000,00 zł  brutto,  a cena  najkorzystniejszej i jednocześnie jedynej oferty jaka wpłynęła w przedmiotowym postępowaniu  wynosi 25 215,00  zł brutto.</w:t>
            </w:r>
          </w:p>
        </w:tc>
      </w:tr>
      <w:tr w:rsidR="005A431C" w:rsidTr="005932D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5A431C" w:rsidRDefault="005A431C" w:rsidP="005932D9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lastRenderedPageBreak/>
              <w:t xml:space="preserve">Zadanie nr: </w:t>
            </w:r>
            <w:r w:rsidRPr="0006788B">
              <w:rPr>
                <w:b/>
                <w:color w:val="000000"/>
                <w:sz w:val="24"/>
              </w:rPr>
              <w:t>6</w:t>
            </w:r>
          </w:p>
          <w:p w:rsidR="005A431C" w:rsidRDefault="005A431C" w:rsidP="005932D9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5A431C">
              <w:rPr>
                <w:color w:val="000000"/>
                <w:sz w:val="24"/>
              </w:rPr>
              <w:t xml:space="preserve">Zamawiający unieważnił postępowanie na podstawie art. 93 ust. 1 </w:t>
            </w:r>
            <w:proofErr w:type="spellStart"/>
            <w:r w:rsidRPr="005A431C">
              <w:rPr>
                <w:color w:val="000000"/>
                <w:sz w:val="24"/>
              </w:rPr>
              <w:t>pkt</w:t>
            </w:r>
            <w:proofErr w:type="spellEnd"/>
            <w:r w:rsidRPr="005A431C">
              <w:rPr>
                <w:color w:val="000000"/>
                <w:sz w:val="24"/>
              </w:rPr>
              <w:t xml:space="preserve"> 4 ustawy </w:t>
            </w:r>
            <w:proofErr w:type="spellStart"/>
            <w:r w:rsidRPr="005A431C">
              <w:rPr>
                <w:color w:val="000000"/>
                <w:sz w:val="24"/>
              </w:rPr>
              <w:t>Pzp</w:t>
            </w:r>
            <w:proofErr w:type="spellEnd"/>
            <w:r w:rsidRPr="005A431C">
              <w:rPr>
                <w:color w:val="000000"/>
                <w:sz w:val="24"/>
              </w:rPr>
              <w:t>,  gdyż cena najkorzystniejszej oferty przewyższa kwotę, którą Zamawiający zamierza przeznaczyć na   sfinansowanie  zamówienia.   Bowiem Zamawiający  przeznaczył  na  realizację  zamówienia  2 214,00 zł  brutto,  a cena  najkorzystniejszej i jednocześnie jedynej oferty jaka wpłynęła w przedmiotowym postępowaniu  wynosi 3 678,93  zł brutto.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5A431C" w:rsidRPr="008463A1" w:rsidTr="005932D9">
        <w:tc>
          <w:tcPr>
            <w:tcW w:w="2277" w:type="dxa"/>
            <w:shd w:val="clear" w:color="auto" w:fill="auto"/>
          </w:tcPr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A431C">
              <w:rPr>
                <w:sz w:val="18"/>
                <w:szCs w:val="18"/>
              </w:rPr>
              <w:t>Dostawa  krzeseł dla Domu Studenta nr 5 "Maluch" oraz Domu Studenta nr 7 "Herkules"  Politechniki Częstochowskiej</w:t>
            </w:r>
          </w:p>
        </w:tc>
        <w:tc>
          <w:tcPr>
            <w:tcW w:w="2651" w:type="dxa"/>
            <w:shd w:val="clear" w:color="auto" w:fill="auto"/>
          </w:tcPr>
          <w:p w:rsidR="005A431C" w:rsidRPr="008463A1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Tronus Polska Sp. z o.o.</w:t>
            </w:r>
          </w:p>
          <w:p w:rsidR="005A431C" w:rsidRPr="008463A1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A431C">
              <w:rPr>
                <w:sz w:val="18"/>
                <w:szCs w:val="18"/>
              </w:rPr>
              <w:t>2A</w:t>
            </w:r>
          </w:p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A431C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A431C" w:rsidRPr="005A431C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1 - Cena - 60.00</w:t>
            </w:r>
          </w:p>
          <w:p w:rsidR="005A431C" w:rsidRPr="005A431C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2 - Okres gwarancji - 20.00</w:t>
            </w:r>
          </w:p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 xml:space="preserve">  100,00</w:t>
            </w:r>
          </w:p>
        </w:tc>
      </w:tr>
      <w:tr w:rsidR="005A431C" w:rsidRPr="008463A1" w:rsidTr="005932D9">
        <w:tc>
          <w:tcPr>
            <w:tcW w:w="2277" w:type="dxa"/>
            <w:shd w:val="clear" w:color="auto" w:fill="auto"/>
          </w:tcPr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A431C">
              <w:rPr>
                <w:sz w:val="18"/>
                <w:szCs w:val="18"/>
              </w:rPr>
              <w:t>Dostawa i montaż mebli biurowych dla Działu Nauki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5A431C" w:rsidRPr="008463A1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Przedsiębiorstwo Handlowo -Usługowe BOSTO S.C.</w:t>
            </w:r>
          </w:p>
          <w:p w:rsidR="005A431C" w:rsidRPr="008463A1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B</w:t>
            </w:r>
            <w:r w:rsidR="0006788B">
              <w:rPr>
                <w:sz w:val="18"/>
                <w:szCs w:val="18"/>
              </w:rPr>
              <w:t>i</w:t>
            </w:r>
            <w:r w:rsidRPr="005A431C">
              <w:rPr>
                <w:sz w:val="18"/>
                <w:szCs w:val="18"/>
              </w:rPr>
              <w:t>ałostocka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A431C">
              <w:rPr>
                <w:sz w:val="18"/>
                <w:szCs w:val="18"/>
              </w:rPr>
              <w:t>40</w:t>
            </w:r>
          </w:p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A431C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5A431C" w:rsidRPr="005A431C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1 - Cena - 60.00</w:t>
            </w:r>
          </w:p>
          <w:p w:rsidR="005A431C" w:rsidRPr="005A431C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2 - Okres gwarancji - 20.00</w:t>
            </w:r>
          </w:p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 xml:space="preserve">  100,00</w:t>
            </w:r>
          </w:p>
        </w:tc>
      </w:tr>
      <w:tr w:rsidR="005A431C" w:rsidRPr="008463A1" w:rsidTr="005932D9">
        <w:tc>
          <w:tcPr>
            <w:tcW w:w="2277" w:type="dxa"/>
            <w:shd w:val="clear" w:color="auto" w:fill="auto"/>
          </w:tcPr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A431C">
              <w:rPr>
                <w:sz w:val="18"/>
                <w:szCs w:val="18"/>
              </w:rPr>
              <w:t>Dostawa i montaż mebli biurowych dla Działu Nauki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5A431C" w:rsidRPr="008463A1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Tronus Polska Sp. z o.o.</w:t>
            </w:r>
          </w:p>
          <w:p w:rsidR="005A431C" w:rsidRPr="008463A1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A431C">
              <w:rPr>
                <w:sz w:val="18"/>
                <w:szCs w:val="18"/>
              </w:rPr>
              <w:t>2A</w:t>
            </w:r>
          </w:p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A431C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A431C" w:rsidRPr="005A431C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1 - Cena - 51.69</w:t>
            </w:r>
          </w:p>
          <w:p w:rsidR="005A431C" w:rsidRPr="005A431C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2 - Okres gwarancji - 20.00</w:t>
            </w:r>
          </w:p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 xml:space="preserve">  91,69</w:t>
            </w:r>
          </w:p>
        </w:tc>
      </w:tr>
      <w:tr w:rsidR="005A431C" w:rsidRPr="008463A1" w:rsidTr="005932D9">
        <w:tc>
          <w:tcPr>
            <w:tcW w:w="2277" w:type="dxa"/>
            <w:shd w:val="clear" w:color="auto" w:fill="auto"/>
          </w:tcPr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A431C">
              <w:rPr>
                <w:sz w:val="18"/>
                <w:szCs w:val="18"/>
              </w:rPr>
              <w:t>Dostawa i montaż mebli biurowych dla Działu Nauki Politechniki Częstochowskiej</w:t>
            </w:r>
          </w:p>
        </w:tc>
        <w:tc>
          <w:tcPr>
            <w:tcW w:w="2651" w:type="dxa"/>
            <w:shd w:val="clear" w:color="auto" w:fill="auto"/>
          </w:tcPr>
          <w:p w:rsidR="005A431C" w:rsidRPr="008463A1" w:rsidRDefault="005A431C" w:rsidP="005932D9">
            <w:pPr>
              <w:rPr>
                <w:sz w:val="18"/>
                <w:szCs w:val="18"/>
              </w:rPr>
            </w:pPr>
            <w:proofErr w:type="spellStart"/>
            <w:r w:rsidRPr="005A431C">
              <w:rPr>
                <w:sz w:val="18"/>
                <w:szCs w:val="18"/>
              </w:rPr>
              <w:t>Przybyś</w:t>
            </w:r>
            <w:proofErr w:type="spellEnd"/>
            <w:r w:rsidRPr="005A431C">
              <w:rPr>
                <w:sz w:val="18"/>
                <w:szCs w:val="18"/>
              </w:rPr>
              <w:t xml:space="preserve"> Dorota MEBLE MARZEŃ</w:t>
            </w:r>
          </w:p>
          <w:p w:rsidR="005A431C" w:rsidRPr="008463A1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Józefa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A431C">
              <w:rPr>
                <w:sz w:val="18"/>
                <w:szCs w:val="18"/>
              </w:rPr>
              <w:t>11/32</w:t>
            </w:r>
          </w:p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31-056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A431C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5A431C" w:rsidRPr="005A431C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1 - Cena - 40.95</w:t>
            </w:r>
          </w:p>
          <w:p w:rsidR="005A431C" w:rsidRPr="005A431C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2 - Okres gwarancji - 20.00</w:t>
            </w:r>
          </w:p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3 - Termin wykonania - 10.00</w:t>
            </w:r>
          </w:p>
        </w:tc>
        <w:tc>
          <w:tcPr>
            <w:tcW w:w="1748" w:type="dxa"/>
            <w:shd w:val="clear" w:color="auto" w:fill="auto"/>
          </w:tcPr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 xml:space="preserve">  70,95</w:t>
            </w:r>
          </w:p>
        </w:tc>
      </w:tr>
      <w:tr w:rsidR="005A431C" w:rsidRPr="008463A1" w:rsidTr="005932D9">
        <w:tc>
          <w:tcPr>
            <w:tcW w:w="2277" w:type="dxa"/>
            <w:shd w:val="clear" w:color="auto" w:fill="auto"/>
          </w:tcPr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A431C">
              <w:rPr>
                <w:sz w:val="18"/>
                <w:szCs w:val="18"/>
              </w:rPr>
              <w:t>Dostawa i montaż mebli biurowych dla Biura Prawnego Politechniki Częstochowskiej</w:t>
            </w:r>
          </w:p>
        </w:tc>
        <w:tc>
          <w:tcPr>
            <w:tcW w:w="2651" w:type="dxa"/>
            <w:shd w:val="clear" w:color="auto" w:fill="auto"/>
          </w:tcPr>
          <w:p w:rsidR="005A431C" w:rsidRPr="008463A1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Przedsiębiorstwo Handlowo -Usługowe BOSTO S.C.</w:t>
            </w:r>
          </w:p>
          <w:p w:rsidR="005A431C" w:rsidRPr="008463A1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B</w:t>
            </w:r>
            <w:r w:rsidR="0006788B">
              <w:rPr>
                <w:sz w:val="18"/>
                <w:szCs w:val="18"/>
              </w:rPr>
              <w:t>i</w:t>
            </w:r>
            <w:r w:rsidRPr="005A431C">
              <w:rPr>
                <w:sz w:val="18"/>
                <w:szCs w:val="18"/>
              </w:rPr>
              <w:t>ałostocka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A431C">
              <w:rPr>
                <w:sz w:val="18"/>
                <w:szCs w:val="18"/>
              </w:rPr>
              <w:t>40</w:t>
            </w:r>
          </w:p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A431C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5A431C" w:rsidRPr="005A431C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1 - Cena - 60.00</w:t>
            </w:r>
          </w:p>
          <w:p w:rsidR="005A431C" w:rsidRPr="005A431C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2 - Okres gwarancji - 20.00</w:t>
            </w:r>
          </w:p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 xml:space="preserve">  100,00</w:t>
            </w:r>
          </w:p>
        </w:tc>
      </w:tr>
      <w:tr w:rsidR="005A431C" w:rsidRPr="008463A1" w:rsidTr="005932D9">
        <w:tc>
          <w:tcPr>
            <w:tcW w:w="2277" w:type="dxa"/>
            <w:shd w:val="clear" w:color="auto" w:fill="auto"/>
          </w:tcPr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A431C">
              <w:rPr>
                <w:sz w:val="18"/>
                <w:szCs w:val="18"/>
              </w:rPr>
              <w:t>Dostawa i montaż mebli biurowych dla Biura Prawnego Politechniki Częstochowskiej</w:t>
            </w:r>
          </w:p>
        </w:tc>
        <w:tc>
          <w:tcPr>
            <w:tcW w:w="2651" w:type="dxa"/>
            <w:shd w:val="clear" w:color="auto" w:fill="auto"/>
          </w:tcPr>
          <w:p w:rsidR="005A431C" w:rsidRPr="008463A1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Tronus Polska Sp. z o.o.</w:t>
            </w:r>
          </w:p>
          <w:p w:rsidR="005A431C" w:rsidRPr="008463A1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A431C">
              <w:rPr>
                <w:sz w:val="18"/>
                <w:szCs w:val="18"/>
              </w:rPr>
              <w:t>2A</w:t>
            </w:r>
          </w:p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A431C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A431C" w:rsidRPr="005A431C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1 - Cena - 25.03</w:t>
            </w:r>
          </w:p>
          <w:p w:rsidR="005A431C" w:rsidRPr="005A431C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2 - Okres gwarancji - 20.00</w:t>
            </w:r>
          </w:p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 xml:space="preserve">  65,03</w:t>
            </w:r>
          </w:p>
        </w:tc>
      </w:tr>
      <w:tr w:rsidR="005A431C" w:rsidRPr="008463A1" w:rsidTr="005932D9">
        <w:tc>
          <w:tcPr>
            <w:tcW w:w="2277" w:type="dxa"/>
            <w:shd w:val="clear" w:color="auto" w:fill="auto"/>
          </w:tcPr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A431C">
              <w:rPr>
                <w:sz w:val="18"/>
                <w:szCs w:val="18"/>
              </w:rPr>
              <w:t>Dostawa i montaż mebli biurowych dla Biura Prawnego Politechniki Częstochowskiej</w:t>
            </w:r>
          </w:p>
        </w:tc>
        <w:tc>
          <w:tcPr>
            <w:tcW w:w="2651" w:type="dxa"/>
            <w:shd w:val="clear" w:color="auto" w:fill="auto"/>
          </w:tcPr>
          <w:p w:rsidR="005A431C" w:rsidRPr="008463A1" w:rsidRDefault="005A431C" w:rsidP="005932D9">
            <w:pPr>
              <w:rPr>
                <w:sz w:val="18"/>
                <w:szCs w:val="18"/>
              </w:rPr>
            </w:pPr>
            <w:proofErr w:type="spellStart"/>
            <w:r w:rsidRPr="005A431C">
              <w:rPr>
                <w:sz w:val="18"/>
                <w:szCs w:val="18"/>
              </w:rPr>
              <w:t>Przybyś</w:t>
            </w:r>
            <w:proofErr w:type="spellEnd"/>
            <w:r w:rsidRPr="005A431C">
              <w:rPr>
                <w:sz w:val="18"/>
                <w:szCs w:val="18"/>
              </w:rPr>
              <w:t xml:space="preserve"> Dorota MEBLE MARZEŃ</w:t>
            </w:r>
          </w:p>
          <w:p w:rsidR="005A431C" w:rsidRPr="008463A1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Józefa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A431C">
              <w:rPr>
                <w:sz w:val="18"/>
                <w:szCs w:val="18"/>
              </w:rPr>
              <w:t>11/32</w:t>
            </w:r>
          </w:p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31-056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A431C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5A431C" w:rsidRPr="005A431C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1 - Cena - 30.97</w:t>
            </w:r>
          </w:p>
          <w:p w:rsidR="005A431C" w:rsidRPr="005A431C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2 - Okres gwarancji - 20.00</w:t>
            </w:r>
          </w:p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3 - Termin wykonania - 10.00</w:t>
            </w:r>
          </w:p>
        </w:tc>
        <w:tc>
          <w:tcPr>
            <w:tcW w:w="1748" w:type="dxa"/>
            <w:shd w:val="clear" w:color="auto" w:fill="auto"/>
          </w:tcPr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 xml:space="preserve">  60,97</w:t>
            </w:r>
          </w:p>
        </w:tc>
      </w:tr>
      <w:tr w:rsidR="005A431C" w:rsidRPr="008463A1" w:rsidTr="005932D9">
        <w:tc>
          <w:tcPr>
            <w:tcW w:w="2277" w:type="dxa"/>
            <w:shd w:val="clear" w:color="auto" w:fill="auto"/>
          </w:tcPr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A431C">
              <w:rPr>
                <w:sz w:val="18"/>
                <w:szCs w:val="18"/>
              </w:rPr>
              <w:t>Dostawa i montaż mebli biurowych dla Biura Studentów Zagranicznych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5A431C" w:rsidRPr="008463A1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Przedsiębiorstwo Handlowo -Usługowe BOSTO S.C.</w:t>
            </w:r>
          </w:p>
          <w:p w:rsidR="005A431C" w:rsidRPr="008463A1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B</w:t>
            </w:r>
            <w:r w:rsidR="0006788B">
              <w:rPr>
                <w:sz w:val="18"/>
                <w:szCs w:val="18"/>
              </w:rPr>
              <w:t>i</w:t>
            </w:r>
            <w:r w:rsidRPr="005A431C">
              <w:rPr>
                <w:sz w:val="18"/>
                <w:szCs w:val="18"/>
              </w:rPr>
              <w:t>ałostocka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A431C">
              <w:rPr>
                <w:sz w:val="18"/>
                <w:szCs w:val="18"/>
              </w:rPr>
              <w:t>40</w:t>
            </w:r>
          </w:p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42-200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A431C">
              <w:rPr>
                <w:sz w:val="18"/>
                <w:szCs w:val="18"/>
              </w:rPr>
              <w:t>Częstochowa</w:t>
            </w:r>
          </w:p>
        </w:tc>
        <w:tc>
          <w:tcPr>
            <w:tcW w:w="2848" w:type="dxa"/>
            <w:shd w:val="clear" w:color="auto" w:fill="auto"/>
          </w:tcPr>
          <w:p w:rsidR="005A431C" w:rsidRPr="005A431C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1 - Cena - 60.00</w:t>
            </w:r>
          </w:p>
          <w:p w:rsidR="005A431C" w:rsidRPr="005A431C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2 - Okres gwarancji - 20.00</w:t>
            </w:r>
          </w:p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 xml:space="preserve">  100,00</w:t>
            </w:r>
          </w:p>
        </w:tc>
      </w:tr>
      <w:tr w:rsidR="005A431C" w:rsidRPr="008463A1" w:rsidTr="005932D9">
        <w:tc>
          <w:tcPr>
            <w:tcW w:w="2277" w:type="dxa"/>
            <w:shd w:val="clear" w:color="auto" w:fill="auto"/>
          </w:tcPr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A431C">
              <w:rPr>
                <w:sz w:val="18"/>
                <w:szCs w:val="18"/>
              </w:rPr>
              <w:t>Dostawa i montaż mebli biurowych dla Biura Studentów Zagranicznych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5A431C" w:rsidRPr="008463A1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Tronus Polska Sp. z o.o.</w:t>
            </w:r>
          </w:p>
          <w:p w:rsidR="005A431C" w:rsidRPr="008463A1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Ordona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A431C">
              <w:rPr>
                <w:sz w:val="18"/>
                <w:szCs w:val="18"/>
              </w:rPr>
              <w:t>2A</w:t>
            </w:r>
          </w:p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01-237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A431C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5A431C" w:rsidRPr="005A431C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1 - Cena - 43.46</w:t>
            </w:r>
          </w:p>
          <w:p w:rsidR="005A431C" w:rsidRPr="005A431C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2 - Okres gwarancji - 20.00</w:t>
            </w:r>
          </w:p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 xml:space="preserve">  83,46</w:t>
            </w:r>
          </w:p>
        </w:tc>
      </w:tr>
      <w:tr w:rsidR="005A431C" w:rsidRPr="008463A1" w:rsidTr="005932D9">
        <w:tc>
          <w:tcPr>
            <w:tcW w:w="2277" w:type="dxa"/>
            <w:shd w:val="clear" w:color="auto" w:fill="auto"/>
          </w:tcPr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A431C">
              <w:rPr>
                <w:sz w:val="18"/>
                <w:szCs w:val="18"/>
              </w:rPr>
              <w:t>Dostawa i montaż mebli biurowych dla Biura Studentów Zagranicznych Politechniki Częstochowskiej</w:t>
            </w:r>
          </w:p>
        </w:tc>
        <w:tc>
          <w:tcPr>
            <w:tcW w:w="2651" w:type="dxa"/>
            <w:shd w:val="clear" w:color="auto" w:fill="auto"/>
          </w:tcPr>
          <w:p w:rsidR="005A431C" w:rsidRPr="008463A1" w:rsidRDefault="0006788B" w:rsidP="005932D9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Prz</w:t>
            </w:r>
            <w:r w:rsidR="005A431C" w:rsidRPr="005A431C">
              <w:rPr>
                <w:sz w:val="18"/>
                <w:szCs w:val="18"/>
              </w:rPr>
              <w:t>ybyś</w:t>
            </w:r>
            <w:proofErr w:type="spellEnd"/>
            <w:r w:rsidR="005A431C" w:rsidRPr="005A431C">
              <w:rPr>
                <w:sz w:val="18"/>
                <w:szCs w:val="18"/>
              </w:rPr>
              <w:t xml:space="preserve"> Dorota MEBLE MARZEŃ</w:t>
            </w:r>
          </w:p>
          <w:p w:rsidR="005A431C" w:rsidRPr="008463A1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Józefa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A431C">
              <w:rPr>
                <w:sz w:val="18"/>
                <w:szCs w:val="18"/>
              </w:rPr>
              <w:t>11/32</w:t>
            </w:r>
          </w:p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31-056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A431C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5A431C" w:rsidRPr="005A431C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1 - Cena - 34.29</w:t>
            </w:r>
          </w:p>
          <w:p w:rsidR="005A431C" w:rsidRPr="005A431C" w:rsidRDefault="005A431C" w:rsidP="005932D9">
            <w:pPr>
              <w:rPr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2 - Okres gwarancji - 20.00</w:t>
            </w:r>
          </w:p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>3 - Termin wykonania - 20.00</w:t>
            </w:r>
          </w:p>
        </w:tc>
        <w:tc>
          <w:tcPr>
            <w:tcW w:w="1748" w:type="dxa"/>
            <w:shd w:val="clear" w:color="auto" w:fill="auto"/>
          </w:tcPr>
          <w:p w:rsidR="005A431C" w:rsidRPr="008463A1" w:rsidRDefault="005A431C" w:rsidP="005932D9">
            <w:pPr>
              <w:rPr>
                <w:color w:val="000000"/>
                <w:sz w:val="18"/>
                <w:szCs w:val="18"/>
              </w:rPr>
            </w:pPr>
            <w:r w:rsidRPr="005A431C">
              <w:rPr>
                <w:sz w:val="18"/>
                <w:szCs w:val="18"/>
              </w:rPr>
              <w:t xml:space="preserve">  74,29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5A431C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5A431C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="0006788B">
        <w:rPr>
          <w:sz w:val="24"/>
          <w:szCs w:val="24"/>
        </w:rPr>
        <w:t>2018-03-29</w:t>
      </w:r>
    </w:p>
    <w:sectPr w:rsidR="000034E3" w:rsidSect="0006788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3896" w:rsidRDefault="00ED3896">
      <w:r>
        <w:separator/>
      </w:r>
    </w:p>
  </w:endnote>
  <w:endnote w:type="continuationSeparator" w:id="0">
    <w:p w:rsidR="00ED3896" w:rsidRDefault="00ED38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31C" w:rsidRDefault="005A431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6788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6788B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31C" w:rsidRDefault="005A43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3896" w:rsidRDefault="00ED3896">
      <w:r>
        <w:separator/>
      </w:r>
    </w:p>
  </w:footnote>
  <w:footnote w:type="continuationSeparator" w:id="0">
    <w:p w:rsidR="00ED3896" w:rsidRDefault="00ED38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31C" w:rsidRDefault="005A43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31C" w:rsidRDefault="005A43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31C" w:rsidRDefault="005A431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431C"/>
    <w:rsid w:val="000034E3"/>
    <w:rsid w:val="0006788B"/>
    <w:rsid w:val="0029663E"/>
    <w:rsid w:val="00440209"/>
    <w:rsid w:val="004E4C84"/>
    <w:rsid w:val="00564B92"/>
    <w:rsid w:val="005A431C"/>
    <w:rsid w:val="00667F91"/>
    <w:rsid w:val="006D0934"/>
    <w:rsid w:val="008463A1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  <w:rsid w:val="00ED38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828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5672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 </dc:creator>
  <cp:keywords/>
  <cp:lastModifiedBy> </cp:lastModifiedBy>
  <cp:revision>2</cp:revision>
  <cp:lastPrinted>1601-01-01T00:00:00Z</cp:lastPrinted>
  <dcterms:created xsi:type="dcterms:W3CDTF">2018-03-28T11:04:00Z</dcterms:created>
  <dcterms:modified xsi:type="dcterms:W3CDTF">2018-03-28T11:04:00Z</dcterms:modified>
</cp:coreProperties>
</file>