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64790" w:rsidRPr="00C6479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64790" w:rsidRPr="00C64790">
        <w:rPr>
          <w:rFonts w:ascii="Times New Roman" w:hAnsi="Times New Roman"/>
          <w:b/>
        </w:rPr>
        <w:t>ZP/U-03/18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4790" w:rsidRPr="00C6479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4790" w:rsidRPr="00C6479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64790" w:rsidRPr="00C6479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4790" w:rsidRPr="00C6479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64790" w:rsidRPr="00C6479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64790" w:rsidRPr="00C64790">
        <w:rPr>
          <w:rFonts w:ascii="Times New Roman" w:hAnsi="Times New Roman"/>
        </w:rPr>
        <w:t>(</w:t>
      </w:r>
      <w:proofErr w:type="spellStart"/>
      <w:r w:rsidR="00C64790" w:rsidRPr="00C64790">
        <w:rPr>
          <w:rFonts w:ascii="Times New Roman" w:hAnsi="Times New Roman"/>
        </w:rPr>
        <w:t>t.j</w:t>
      </w:r>
      <w:proofErr w:type="spellEnd"/>
      <w:r w:rsidR="00C64790" w:rsidRPr="00C64790">
        <w:rPr>
          <w:rFonts w:ascii="Times New Roman" w:hAnsi="Times New Roman"/>
        </w:rPr>
        <w:t xml:space="preserve">. Dz. U. z 2017 r. poz. 1579 z </w:t>
      </w:r>
      <w:proofErr w:type="spellStart"/>
      <w:r w:rsidR="00C64790" w:rsidRPr="00C64790">
        <w:rPr>
          <w:rFonts w:ascii="Times New Roman" w:hAnsi="Times New Roman"/>
        </w:rPr>
        <w:t>późn</w:t>
      </w:r>
      <w:proofErr w:type="spellEnd"/>
      <w:r w:rsidR="00C64790" w:rsidRPr="00C6479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64790" w:rsidRPr="00C64790">
        <w:rPr>
          <w:rFonts w:ascii="Times New Roman" w:hAnsi="Times New Roman"/>
          <w:b/>
        </w:rPr>
        <w:t>Rezerwacja, wystawianie, sprzedaż i sukcesywna dostawa biletów lotniczych 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64790" w:rsidRPr="00C6479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906A71" w:rsidRPr="00F8042D" w:rsidRDefault="00906A71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16D" w:rsidRDefault="0044316D" w:rsidP="0038231F">
      <w:pPr>
        <w:spacing w:after="0" w:line="240" w:lineRule="auto"/>
      </w:pPr>
      <w:r>
        <w:separator/>
      </w:r>
    </w:p>
  </w:endnote>
  <w:endnote w:type="continuationSeparator" w:id="0">
    <w:p w:rsidR="0044316D" w:rsidRDefault="004431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790" w:rsidRDefault="00C647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6A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6A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790" w:rsidRDefault="00C647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16D" w:rsidRDefault="0044316D" w:rsidP="0038231F">
      <w:pPr>
        <w:spacing w:after="0" w:line="240" w:lineRule="auto"/>
      </w:pPr>
      <w:r>
        <w:separator/>
      </w:r>
    </w:p>
  </w:footnote>
  <w:footnote w:type="continuationSeparator" w:id="0">
    <w:p w:rsidR="0044316D" w:rsidRDefault="004431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790" w:rsidRDefault="00C647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790" w:rsidRDefault="00C647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790" w:rsidRDefault="00C647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9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316D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6A71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4790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C0DB9-1B25-4BDE-88F4-BF0AC1141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2016-07-26T10:32:00Z</cp:lastPrinted>
  <dcterms:created xsi:type="dcterms:W3CDTF">2018-03-26T12:35:00Z</dcterms:created>
  <dcterms:modified xsi:type="dcterms:W3CDTF">2018-03-26T12:35:00Z</dcterms:modified>
</cp:coreProperties>
</file>