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9FE" w:rsidRPr="002D2860" w:rsidRDefault="00431B9B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431B9B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Pr="00431B9B">
        <w:rPr>
          <w:rFonts w:ascii="Tahoma" w:hAnsi="Tahoma" w:cs="Tahoma"/>
          <w:sz w:val="16"/>
          <w:szCs w:val="16"/>
        </w:rPr>
        <w:t>2018-03-14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431B9B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431B9B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431B9B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431B9B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431B9B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431B9B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431B9B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431B9B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431B9B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431B9B" w:rsidRPr="00431B9B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431B9B" w:rsidRPr="00431B9B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FE69FE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431B9B" w:rsidRPr="00431B9B">
        <w:rPr>
          <w:rFonts w:ascii="Tahoma" w:hAnsi="Tahoma" w:cs="Tahoma"/>
          <w:b/>
          <w:sz w:val="16"/>
          <w:szCs w:val="16"/>
        </w:rPr>
        <w:t>ZP/DK-37/17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431B9B" w:rsidRPr="00431B9B">
        <w:rPr>
          <w:rFonts w:ascii="Tahoma" w:hAnsi="Tahoma" w:cs="Tahoma"/>
          <w:b/>
          <w:color w:val="000000"/>
          <w:sz w:val="16"/>
          <w:szCs w:val="16"/>
        </w:rPr>
        <w:t>Sukcesywna dostawa sprzętu komputerowego i oprogramowania dla jednostek organizacyjnych Politechniki Częstochowskiej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prowadzonym zgodnie z ustawą prawo zamówień publicznych w trybie przetargu nieograniczonego (art. 39 i nast. ustawy Pzp). Zamawiający po przeprowadzonym badaniu i ocenie złożonych ofert 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431B9B" w:rsidRPr="00473906" w:rsidTr="0092082E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431B9B" w:rsidRDefault="00431B9B" w:rsidP="0092082E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31B9B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431B9B" w:rsidRPr="00473906" w:rsidRDefault="00431B9B" w:rsidP="0092082E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431B9B" w:rsidRPr="00473906" w:rsidRDefault="00431B9B" w:rsidP="0092082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31B9B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431B9B" w:rsidRPr="00473906" w:rsidRDefault="00431B9B" w:rsidP="0092082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31B9B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31B9B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431B9B" w:rsidRPr="00473906" w:rsidRDefault="00431B9B" w:rsidP="0092082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31B9B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431B9B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431B9B" w:rsidRPr="00473906" w:rsidRDefault="00431B9B" w:rsidP="0092082E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31B9B">
              <w:rPr>
                <w:rFonts w:ascii="Tahoma" w:hAnsi="Tahoma" w:cs="Tahoma"/>
                <w:b/>
                <w:sz w:val="16"/>
                <w:szCs w:val="16"/>
              </w:rPr>
              <w:t>358 746.30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431B9B" w:rsidRPr="00473906" w:rsidRDefault="00431B9B" w:rsidP="0092082E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431B9B" w:rsidRPr="00473906" w:rsidRDefault="00431B9B" w:rsidP="0092082E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431B9B" w:rsidRPr="00473906" w:rsidTr="0092082E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431B9B" w:rsidRDefault="00431B9B" w:rsidP="0092082E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31B9B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431B9B" w:rsidRPr="00473906" w:rsidRDefault="00431B9B" w:rsidP="0092082E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431B9B" w:rsidRPr="00473906" w:rsidRDefault="00431B9B" w:rsidP="0092082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31B9B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431B9B" w:rsidRPr="00473906" w:rsidRDefault="00431B9B" w:rsidP="0092082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31B9B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31B9B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431B9B" w:rsidRPr="00473906" w:rsidRDefault="00431B9B" w:rsidP="0092082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31B9B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431B9B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431B9B" w:rsidRPr="00473906" w:rsidRDefault="00431B9B" w:rsidP="0092082E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31B9B">
              <w:rPr>
                <w:rFonts w:ascii="Tahoma" w:hAnsi="Tahoma" w:cs="Tahoma"/>
                <w:b/>
                <w:sz w:val="16"/>
                <w:szCs w:val="16"/>
              </w:rPr>
              <w:t>22 463.49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431B9B" w:rsidRPr="00473906" w:rsidRDefault="00431B9B" w:rsidP="0092082E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431B9B" w:rsidRPr="00473906" w:rsidRDefault="00431B9B" w:rsidP="0092082E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</w:tbl>
    <w:p w:rsidR="00CC5F60" w:rsidRDefault="00CC5F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p w:rsidR="002D2860" w:rsidRPr="007D465D" w:rsidRDefault="002D28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431B9B" w:rsidRPr="00473906" w:rsidTr="0092082E">
        <w:tc>
          <w:tcPr>
            <w:tcW w:w="2277" w:type="dxa"/>
          </w:tcPr>
          <w:p w:rsidR="00431B9B" w:rsidRPr="00473906" w:rsidRDefault="00431B9B" w:rsidP="0092082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31B9B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31B9B">
              <w:rPr>
                <w:rFonts w:ascii="Tahoma" w:hAnsi="Tahoma" w:cs="Tahoma"/>
                <w:sz w:val="16"/>
                <w:szCs w:val="16"/>
              </w:rPr>
              <w:t>SPRZĘT KOMPUTEROWY Z URZĄDZENIAMI PERYFERYJNYMI I OPROGRAMOWANIE.</w:t>
            </w:r>
          </w:p>
        </w:tc>
        <w:tc>
          <w:tcPr>
            <w:tcW w:w="2651" w:type="dxa"/>
          </w:tcPr>
          <w:p w:rsidR="00431B9B" w:rsidRPr="00473906" w:rsidRDefault="00431B9B" w:rsidP="0092082E">
            <w:pPr>
              <w:rPr>
                <w:rFonts w:ascii="Tahoma" w:hAnsi="Tahoma" w:cs="Tahoma"/>
                <w:sz w:val="16"/>
                <w:szCs w:val="16"/>
              </w:rPr>
            </w:pPr>
            <w:r w:rsidRPr="00431B9B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431B9B" w:rsidRPr="00473906" w:rsidRDefault="00431B9B" w:rsidP="0092082E">
            <w:pPr>
              <w:rPr>
                <w:rFonts w:ascii="Tahoma" w:hAnsi="Tahoma" w:cs="Tahoma"/>
                <w:sz w:val="16"/>
                <w:szCs w:val="16"/>
              </w:rPr>
            </w:pPr>
            <w:r w:rsidRPr="00431B9B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31B9B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431B9B" w:rsidRPr="00473906" w:rsidRDefault="00431B9B" w:rsidP="0092082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31B9B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31B9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431B9B" w:rsidRPr="00473906" w:rsidRDefault="00431B9B" w:rsidP="0092082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31B9B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431B9B" w:rsidRPr="00473906" w:rsidRDefault="00431B9B" w:rsidP="0092082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31B9B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431B9B" w:rsidRPr="00473906" w:rsidTr="0092082E">
        <w:tc>
          <w:tcPr>
            <w:tcW w:w="2277" w:type="dxa"/>
          </w:tcPr>
          <w:p w:rsidR="00431B9B" w:rsidRPr="00473906" w:rsidRDefault="00431B9B" w:rsidP="0092082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31B9B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31B9B">
              <w:rPr>
                <w:rFonts w:ascii="Tahoma" w:hAnsi="Tahoma" w:cs="Tahoma"/>
                <w:sz w:val="16"/>
                <w:szCs w:val="16"/>
              </w:rPr>
              <w:t>SPRZĘT KOMPUTEROWY Z URZĄDZENIAMI PERYFERYJNYMI I OPROGRAMOWANIE.</w:t>
            </w:r>
          </w:p>
        </w:tc>
        <w:tc>
          <w:tcPr>
            <w:tcW w:w="2651" w:type="dxa"/>
          </w:tcPr>
          <w:p w:rsidR="00431B9B" w:rsidRPr="00473906" w:rsidRDefault="00431B9B" w:rsidP="0092082E">
            <w:pPr>
              <w:rPr>
                <w:rFonts w:ascii="Tahoma" w:hAnsi="Tahoma" w:cs="Tahoma"/>
                <w:sz w:val="16"/>
                <w:szCs w:val="16"/>
              </w:rPr>
            </w:pPr>
            <w:r w:rsidRPr="00431B9B">
              <w:rPr>
                <w:rFonts w:ascii="Tahoma" w:hAnsi="Tahoma" w:cs="Tahoma"/>
                <w:sz w:val="16"/>
                <w:szCs w:val="16"/>
              </w:rPr>
              <w:t>CT ALFA Sp. z o.o.</w:t>
            </w:r>
          </w:p>
          <w:p w:rsidR="00431B9B" w:rsidRPr="00473906" w:rsidRDefault="00431B9B" w:rsidP="0092082E">
            <w:pPr>
              <w:rPr>
                <w:rFonts w:ascii="Tahoma" w:hAnsi="Tahoma" w:cs="Tahoma"/>
                <w:sz w:val="16"/>
                <w:szCs w:val="16"/>
              </w:rPr>
            </w:pPr>
            <w:r w:rsidRPr="00431B9B">
              <w:rPr>
                <w:rFonts w:ascii="Tahoma" w:hAnsi="Tahoma" w:cs="Tahoma"/>
                <w:sz w:val="16"/>
                <w:szCs w:val="16"/>
              </w:rPr>
              <w:t>Sikorskiego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31B9B">
              <w:rPr>
                <w:rFonts w:ascii="Tahoma" w:hAnsi="Tahoma" w:cs="Tahoma"/>
                <w:sz w:val="16"/>
                <w:szCs w:val="16"/>
              </w:rPr>
              <w:t>9</w:t>
            </w:r>
          </w:p>
          <w:p w:rsidR="00431B9B" w:rsidRPr="00473906" w:rsidRDefault="00431B9B" w:rsidP="0092082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31B9B">
              <w:rPr>
                <w:rFonts w:ascii="Tahoma" w:hAnsi="Tahoma" w:cs="Tahoma"/>
                <w:sz w:val="16"/>
                <w:szCs w:val="16"/>
              </w:rPr>
              <w:t>66-200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31B9B">
              <w:rPr>
                <w:rFonts w:ascii="Tahoma" w:hAnsi="Tahoma" w:cs="Tahoma"/>
                <w:sz w:val="16"/>
                <w:szCs w:val="16"/>
              </w:rPr>
              <w:t>Świebodzin</w:t>
            </w:r>
          </w:p>
        </w:tc>
        <w:tc>
          <w:tcPr>
            <w:tcW w:w="2848" w:type="dxa"/>
          </w:tcPr>
          <w:p w:rsidR="00431B9B" w:rsidRPr="00473906" w:rsidRDefault="00431B9B" w:rsidP="0092082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31B9B">
              <w:rPr>
                <w:rFonts w:ascii="Tahoma" w:hAnsi="Tahoma" w:cs="Tahoma"/>
                <w:sz w:val="16"/>
                <w:szCs w:val="16"/>
              </w:rPr>
              <w:t>1 - Cena - 95.26</w:t>
            </w:r>
          </w:p>
        </w:tc>
        <w:tc>
          <w:tcPr>
            <w:tcW w:w="1748" w:type="dxa"/>
          </w:tcPr>
          <w:p w:rsidR="00431B9B" w:rsidRPr="00473906" w:rsidRDefault="00431B9B" w:rsidP="0092082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31B9B">
              <w:rPr>
                <w:rFonts w:ascii="Tahoma" w:hAnsi="Tahoma" w:cs="Tahoma"/>
                <w:sz w:val="16"/>
                <w:szCs w:val="16"/>
              </w:rPr>
              <w:t xml:space="preserve">  95,26</w:t>
            </w:r>
          </w:p>
        </w:tc>
      </w:tr>
      <w:tr w:rsidR="00431B9B" w:rsidRPr="00473906" w:rsidTr="0092082E">
        <w:tc>
          <w:tcPr>
            <w:tcW w:w="2277" w:type="dxa"/>
          </w:tcPr>
          <w:p w:rsidR="00431B9B" w:rsidRPr="00473906" w:rsidRDefault="00431B9B" w:rsidP="0092082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31B9B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31B9B">
              <w:rPr>
                <w:rFonts w:ascii="Tahoma" w:hAnsi="Tahoma" w:cs="Tahoma"/>
                <w:sz w:val="16"/>
                <w:szCs w:val="16"/>
              </w:rPr>
              <w:t>SPRZĘT KOMPUTEROWY Z URZĄDZENIAMI PERYFERYJNYMI I OPROGRAMOWANIE.</w:t>
            </w:r>
          </w:p>
        </w:tc>
        <w:tc>
          <w:tcPr>
            <w:tcW w:w="2651" w:type="dxa"/>
          </w:tcPr>
          <w:p w:rsidR="00431B9B" w:rsidRPr="00473906" w:rsidRDefault="00431B9B" w:rsidP="0092082E">
            <w:pPr>
              <w:rPr>
                <w:rFonts w:ascii="Tahoma" w:hAnsi="Tahoma" w:cs="Tahoma"/>
                <w:sz w:val="16"/>
                <w:szCs w:val="16"/>
              </w:rPr>
            </w:pPr>
            <w:r w:rsidRPr="00431B9B">
              <w:rPr>
                <w:rFonts w:ascii="Tahoma" w:hAnsi="Tahoma" w:cs="Tahoma"/>
                <w:sz w:val="16"/>
                <w:szCs w:val="16"/>
              </w:rPr>
              <w:t>Betacom S.A.</w:t>
            </w:r>
          </w:p>
          <w:p w:rsidR="00431B9B" w:rsidRPr="00473906" w:rsidRDefault="00431B9B" w:rsidP="0092082E">
            <w:pPr>
              <w:rPr>
                <w:rFonts w:ascii="Tahoma" w:hAnsi="Tahoma" w:cs="Tahoma"/>
                <w:sz w:val="16"/>
                <w:szCs w:val="16"/>
              </w:rPr>
            </w:pPr>
            <w:r w:rsidRPr="00431B9B">
              <w:rPr>
                <w:rFonts w:ascii="Tahoma" w:hAnsi="Tahoma" w:cs="Tahoma"/>
                <w:sz w:val="16"/>
                <w:szCs w:val="16"/>
              </w:rPr>
              <w:t>Połczyńska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31B9B">
              <w:rPr>
                <w:rFonts w:ascii="Tahoma" w:hAnsi="Tahoma" w:cs="Tahoma"/>
                <w:sz w:val="16"/>
                <w:szCs w:val="16"/>
              </w:rPr>
              <w:t>31A</w:t>
            </w:r>
          </w:p>
          <w:p w:rsidR="00431B9B" w:rsidRPr="00473906" w:rsidRDefault="00431B9B" w:rsidP="0092082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31B9B">
              <w:rPr>
                <w:rFonts w:ascii="Tahoma" w:hAnsi="Tahoma" w:cs="Tahoma"/>
                <w:sz w:val="16"/>
                <w:szCs w:val="16"/>
              </w:rPr>
              <w:t>01-377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31B9B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431B9B" w:rsidRPr="00473906" w:rsidRDefault="00431B9B" w:rsidP="0092082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31B9B">
              <w:rPr>
                <w:rFonts w:ascii="Tahoma" w:hAnsi="Tahoma" w:cs="Tahoma"/>
                <w:sz w:val="16"/>
                <w:szCs w:val="16"/>
              </w:rPr>
              <w:t>1 - Cena - 95.15</w:t>
            </w:r>
          </w:p>
        </w:tc>
        <w:tc>
          <w:tcPr>
            <w:tcW w:w="1748" w:type="dxa"/>
          </w:tcPr>
          <w:p w:rsidR="00431B9B" w:rsidRPr="00473906" w:rsidRDefault="00431B9B" w:rsidP="0092082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31B9B">
              <w:rPr>
                <w:rFonts w:ascii="Tahoma" w:hAnsi="Tahoma" w:cs="Tahoma"/>
                <w:sz w:val="16"/>
                <w:szCs w:val="16"/>
              </w:rPr>
              <w:t xml:space="preserve">  95,15</w:t>
            </w:r>
          </w:p>
        </w:tc>
      </w:tr>
      <w:tr w:rsidR="00431B9B" w:rsidRPr="00473906" w:rsidTr="0092082E">
        <w:tc>
          <w:tcPr>
            <w:tcW w:w="2277" w:type="dxa"/>
          </w:tcPr>
          <w:p w:rsidR="00431B9B" w:rsidRPr="00473906" w:rsidRDefault="00431B9B" w:rsidP="0092082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31B9B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31B9B">
              <w:rPr>
                <w:rFonts w:ascii="Tahoma" w:hAnsi="Tahoma" w:cs="Tahoma"/>
                <w:sz w:val="16"/>
                <w:szCs w:val="16"/>
              </w:rPr>
              <w:t>DROBNY SPRZĘT KOMPUTEROWY.</w:t>
            </w:r>
          </w:p>
        </w:tc>
        <w:tc>
          <w:tcPr>
            <w:tcW w:w="2651" w:type="dxa"/>
          </w:tcPr>
          <w:p w:rsidR="00431B9B" w:rsidRPr="00473906" w:rsidRDefault="00431B9B" w:rsidP="0092082E">
            <w:pPr>
              <w:rPr>
                <w:rFonts w:ascii="Tahoma" w:hAnsi="Tahoma" w:cs="Tahoma"/>
                <w:sz w:val="16"/>
                <w:szCs w:val="16"/>
              </w:rPr>
            </w:pPr>
            <w:r w:rsidRPr="00431B9B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431B9B" w:rsidRPr="00473906" w:rsidRDefault="00431B9B" w:rsidP="0092082E">
            <w:pPr>
              <w:rPr>
                <w:rFonts w:ascii="Tahoma" w:hAnsi="Tahoma" w:cs="Tahoma"/>
                <w:sz w:val="16"/>
                <w:szCs w:val="16"/>
              </w:rPr>
            </w:pPr>
            <w:r w:rsidRPr="00431B9B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31B9B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431B9B" w:rsidRPr="00473906" w:rsidRDefault="00431B9B" w:rsidP="0092082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31B9B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31B9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431B9B" w:rsidRPr="00473906" w:rsidRDefault="00431B9B" w:rsidP="0092082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31B9B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431B9B" w:rsidRPr="00473906" w:rsidRDefault="00431B9B" w:rsidP="0092082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31B9B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431B9B" w:rsidRPr="00473906" w:rsidTr="0092082E">
        <w:tc>
          <w:tcPr>
            <w:tcW w:w="2277" w:type="dxa"/>
          </w:tcPr>
          <w:p w:rsidR="00431B9B" w:rsidRPr="00473906" w:rsidRDefault="00431B9B" w:rsidP="0092082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31B9B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31B9B">
              <w:rPr>
                <w:rFonts w:ascii="Tahoma" w:hAnsi="Tahoma" w:cs="Tahoma"/>
                <w:sz w:val="16"/>
                <w:szCs w:val="16"/>
              </w:rPr>
              <w:t>DROBNY SPRZĘT KOMPUTEROWY.</w:t>
            </w:r>
          </w:p>
        </w:tc>
        <w:tc>
          <w:tcPr>
            <w:tcW w:w="2651" w:type="dxa"/>
          </w:tcPr>
          <w:p w:rsidR="00431B9B" w:rsidRPr="00473906" w:rsidRDefault="00431B9B" w:rsidP="0092082E">
            <w:pPr>
              <w:rPr>
                <w:rFonts w:ascii="Tahoma" w:hAnsi="Tahoma" w:cs="Tahoma"/>
                <w:sz w:val="16"/>
                <w:szCs w:val="16"/>
              </w:rPr>
            </w:pPr>
            <w:r w:rsidRPr="00431B9B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431B9B" w:rsidRPr="00473906" w:rsidRDefault="00431B9B" w:rsidP="0092082E">
            <w:pPr>
              <w:rPr>
                <w:rFonts w:ascii="Tahoma" w:hAnsi="Tahoma" w:cs="Tahoma"/>
                <w:sz w:val="16"/>
                <w:szCs w:val="16"/>
              </w:rPr>
            </w:pPr>
            <w:r w:rsidRPr="00431B9B">
              <w:rPr>
                <w:rFonts w:ascii="Tahoma" w:hAnsi="Tahoma" w:cs="Tahoma"/>
                <w:sz w:val="16"/>
                <w:szCs w:val="16"/>
              </w:rPr>
              <w:t>Okólna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31B9B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431B9B" w:rsidRPr="00473906" w:rsidRDefault="00431B9B" w:rsidP="0092082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31B9B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31B9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431B9B" w:rsidRPr="00473906" w:rsidRDefault="00431B9B" w:rsidP="0092082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31B9B">
              <w:rPr>
                <w:rFonts w:ascii="Tahoma" w:hAnsi="Tahoma" w:cs="Tahoma"/>
                <w:sz w:val="16"/>
                <w:szCs w:val="16"/>
              </w:rPr>
              <w:t>1 - Cena - 73.32</w:t>
            </w:r>
          </w:p>
        </w:tc>
        <w:tc>
          <w:tcPr>
            <w:tcW w:w="1748" w:type="dxa"/>
          </w:tcPr>
          <w:p w:rsidR="00431B9B" w:rsidRPr="00473906" w:rsidRDefault="00431B9B" w:rsidP="0092082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31B9B">
              <w:rPr>
                <w:rFonts w:ascii="Tahoma" w:hAnsi="Tahoma" w:cs="Tahoma"/>
                <w:sz w:val="16"/>
                <w:szCs w:val="16"/>
              </w:rPr>
              <w:t xml:space="preserve">  73,32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bookmarkStart w:id="0" w:name="_GoBack"/>
      <w:bookmarkEnd w:id="0"/>
    </w:p>
    <w:sectPr w:rsidR="006F550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44C8" w:rsidRDefault="00D944C8">
      <w:r>
        <w:separator/>
      </w:r>
    </w:p>
  </w:endnote>
  <w:endnote w:type="continuationSeparator" w:id="0">
    <w:p w:rsidR="00D944C8" w:rsidRDefault="00D94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B9B" w:rsidRDefault="00431B9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CC5F60">
      <w:rPr>
        <w:rStyle w:val="Numerstrony"/>
        <w:rFonts w:ascii="Tahoma" w:hAnsi="Tahoma" w:cs="Tahoma"/>
        <w:noProof/>
        <w:sz w:val="16"/>
        <w:szCs w:val="16"/>
      </w:rPr>
      <w:t>1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CC5F60">
      <w:rPr>
        <w:rStyle w:val="Numerstrony"/>
        <w:rFonts w:ascii="Tahoma" w:hAnsi="Tahoma" w:cs="Tahoma"/>
        <w:noProof/>
        <w:sz w:val="16"/>
        <w:szCs w:val="16"/>
      </w:rPr>
      <w:t>2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B9B" w:rsidRDefault="00431B9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44C8" w:rsidRDefault="00D944C8">
      <w:r>
        <w:separator/>
      </w:r>
    </w:p>
  </w:footnote>
  <w:footnote w:type="continuationSeparator" w:id="0">
    <w:p w:rsidR="00D944C8" w:rsidRDefault="00D944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B9B" w:rsidRDefault="00431B9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B9B" w:rsidRDefault="00431B9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B9B" w:rsidRDefault="00431B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44C8"/>
    <w:rsid w:val="000034E3"/>
    <w:rsid w:val="000829DF"/>
    <w:rsid w:val="000961E4"/>
    <w:rsid w:val="000A2424"/>
    <w:rsid w:val="000A28CD"/>
    <w:rsid w:val="000E1D1B"/>
    <w:rsid w:val="000E5FD3"/>
    <w:rsid w:val="001B63B0"/>
    <w:rsid w:val="002650A3"/>
    <w:rsid w:val="0029663E"/>
    <w:rsid w:val="002D2860"/>
    <w:rsid w:val="00323C23"/>
    <w:rsid w:val="00431B9B"/>
    <w:rsid w:val="00440209"/>
    <w:rsid w:val="00473906"/>
    <w:rsid w:val="00497E0E"/>
    <w:rsid w:val="004B335D"/>
    <w:rsid w:val="004E4C84"/>
    <w:rsid w:val="004F7483"/>
    <w:rsid w:val="00525185"/>
    <w:rsid w:val="00554EE4"/>
    <w:rsid w:val="00555136"/>
    <w:rsid w:val="00561C04"/>
    <w:rsid w:val="00564B92"/>
    <w:rsid w:val="006025CE"/>
    <w:rsid w:val="00624CF0"/>
    <w:rsid w:val="00636AC8"/>
    <w:rsid w:val="0067594F"/>
    <w:rsid w:val="00675A28"/>
    <w:rsid w:val="00696A97"/>
    <w:rsid w:val="006B0A88"/>
    <w:rsid w:val="006D0934"/>
    <w:rsid w:val="006E4B68"/>
    <w:rsid w:val="006F550B"/>
    <w:rsid w:val="007D465D"/>
    <w:rsid w:val="00845B77"/>
    <w:rsid w:val="00846367"/>
    <w:rsid w:val="00851F5D"/>
    <w:rsid w:val="008B2DA8"/>
    <w:rsid w:val="008B74C9"/>
    <w:rsid w:val="009406E9"/>
    <w:rsid w:val="00944C46"/>
    <w:rsid w:val="00965681"/>
    <w:rsid w:val="00A07DC2"/>
    <w:rsid w:val="00A55A7E"/>
    <w:rsid w:val="00AF25E0"/>
    <w:rsid w:val="00B95329"/>
    <w:rsid w:val="00BC1CB9"/>
    <w:rsid w:val="00BF155D"/>
    <w:rsid w:val="00C209AD"/>
    <w:rsid w:val="00C21CF7"/>
    <w:rsid w:val="00C57239"/>
    <w:rsid w:val="00CC2C2D"/>
    <w:rsid w:val="00CC5F60"/>
    <w:rsid w:val="00D06481"/>
    <w:rsid w:val="00D63C9E"/>
    <w:rsid w:val="00D850C8"/>
    <w:rsid w:val="00D944C8"/>
    <w:rsid w:val="00DA18CF"/>
    <w:rsid w:val="00DA69C2"/>
    <w:rsid w:val="00EB1FD4"/>
    <w:rsid w:val="00EC7BAB"/>
    <w:rsid w:val="00F25FD0"/>
    <w:rsid w:val="00F75462"/>
    <w:rsid w:val="00FE1F95"/>
    <w:rsid w:val="00FE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  <w:style w:type="paragraph" w:styleId="Tekstdymka">
    <w:name w:val="Balloon Text"/>
    <w:basedOn w:val="Normalny"/>
    <w:link w:val="TekstdymkaZnak"/>
    <w:rsid w:val="00CC5F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C5F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325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Joanna Podsiadlik</dc:creator>
  <cp:keywords/>
  <cp:lastModifiedBy>Joanna Podsiadlik</cp:lastModifiedBy>
  <cp:revision>2</cp:revision>
  <cp:lastPrinted>2018-03-14T13:32:00Z</cp:lastPrinted>
  <dcterms:created xsi:type="dcterms:W3CDTF">2018-03-14T13:32:00Z</dcterms:created>
  <dcterms:modified xsi:type="dcterms:W3CDTF">2018-03-14T13:32:00Z</dcterms:modified>
</cp:coreProperties>
</file>