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629CA" w:rsidRPr="005629C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629CA" w:rsidRPr="005629CA">
        <w:rPr>
          <w:b/>
          <w:sz w:val="24"/>
        </w:rPr>
        <w:t>ZP/DK-02/18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629CA" w:rsidRPr="005629CA">
        <w:rPr>
          <w:b/>
        </w:rPr>
        <w:t>przetarg nieograniczony</w:t>
      </w:r>
      <w:r w:rsidR="00753DC1">
        <w:t xml:space="preserve"> na:</w:t>
      </w:r>
    </w:p>
    <w:p w:rsidR="0000184A" w:rsidRDefault="005629C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629CA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629CA" w:rsidRPr="005629C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629CA" w:rsidRPr="005629CA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629CA" w:rsidRPr="005629C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7F5" w:rsidRDefault="001047F5">
      <w:r>
        <w:separator/>
      </w:r>
    </w:p>
  </w:endnote>
  <w:endnote w:type="continuationSeparator" w:id="0">
    <w:p w:rsidR="001047F5" w:rsidRDefault="0010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9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29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9CA" w:rsidRDefault="005629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7F5" w:rsidRDefault="001047F5">
      <w:r>
        <w:separator/>
      </w:r>
    </w:p>
  </w:footnote>
  <w:footnote w:type="continuationSeparator" w:id="0">
    <w:p w:rsidR="001047F5" w:rsidRDefault="001047F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9CA" w:rsidRDefault="005629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9CA" w:rsidRDefault="005629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9CA" w:rsidRDefault="005629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7F5"/>
    <w:rsid w:val="0000184A"/>
    <w:rsid w:val="00012997"/>
    <w:rsid w:val="000621A2"/>
    <w:rsid w:val="00075CEC"/>
    <w:rsid w:val="001047F5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29C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BB7ED-809B-4020-BAC5-5BB10A259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2018-03-12T11:35:00Z</dcterms:created>
  <dcterms:modified xsi:type="dcterms:W3CDTF">2018-03-12T11:35:00Z</dcterms:modified>
</cp:coreProperties>
</file>