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0B31" w:rsidRDefault="009933A3" w:rsidP="00010B31">
      <w:pPr>
        <w:rPr>
          <w:b/>
          <w:bCs/>
          <w:sz w:val="24"/>
        </w:rPr>
      </w:pPr>
      <w:r w:rsidRPr="009933A3">
        <w:rPr>
          <w:b/>
          <w:bCs/>
          <w:sz w:val="24"/>
        </w:rPr>
        <w:t>Politechnika Częstochowska</w:t>
      </w:r>
    </w:p>
    <w:p w:rsidR="00010B31" w:rsidRDefault="009933A3" w:rsidP="00010B31">
      <w:pPr>
        <w:rPr>
          <w:b/>
          <w:bCs/>
          <w:sz w:val="24"/>
        </w:rPr>
      </w:pPr>
      <w:r w:rsidRPr="009933A3">
        <w:rPr>
          <w:b/>
          <w:bCs/>
          <w:sz w:val="24"/>
        </w:rPr>
        <w:t>Dąbrowskiego</w:t>
      </w:r>
      <w:r w:rsidR="00010B31">
        <w:rPr>
          <w:b/>
          <w:bCs/>
          <w:sz w:val="24"/>
        </w:rPr>
        <w:t xml:space="preserve"> </w:t>
      </w:r>
      <w:r w:rsidRPr="009933A3">
        <w:rPr>
          <w:b/>
          <w:bCs/>
          <w:sz w:val="24"/>
        </w:rPr>
        <w:t>69</w:t>
      </w:r>
    </w:p>
    <w:p w:rsidR="00010B31" w:rsidRDefault="009933A3" w:rsidP="00010B31">
      <w:pPr>
        <w:rPr>
          <w:b/>
          <w:bCs/>
          <w:sz w:val="24"/>
        </w:rPr>
      </w:pPr>
      <w:r w:rsidRPr="009933A3">
        <w:rPr>
          <w:b/>
          <w:bCs/>
          <w:sz w:val="24"/>
        </w:rPr>
        <w:t>42-201</w:t>
      </w:r>
      <w:r w:rsidR="00010B31">
        <w:rPr>
          <w:b/>
          <w:bCs/>
          <w:sz w:val="24"/>
        </w:rPr>
        <w:t xml:space="preserve"> </w:t>
      </w:r>
      <w:r w:rsidRPr="009933A3">
        <w:rPr>
          <w:b/>
          <w:bCs/>
          <w:sz w:val="24"/>
        </w:rPr>
        <w:t>Częstochowa</w:t>
      </w:r>
    </w:p>
    <w:p w:rsidR="00010B31" w:rsidRDefault="00010B31" w:rsidP="00010B31">
      <w:pPr>
        <w:pStyle w:val="Nagwek"/>
        <w:tabs>
          <w:tab w:val="left" w:pos="708"/>
        </w:tabs>
        <w:rPr>
          <w:b/>
          <w:bCs/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010B31" w:rsidRDefault="00DD439B" w:rsidP="00010B31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FD6206">
        <w:rPr>
          <w:b/>
          <w:bCs/>
          <w:sz w:val="24"/>
        </w:rPr>
        <w:t xml:space="preserve">RK - </w:t>
      </w:r>
      <w:r w:rsidR="000E5BB3">
        <w:rPr>
          <w:b/>
          <w:bCs/>
          <w:sz w:val="24"/>
        </w:rPr>
        <w:t>231</w:t>
      </w:r>
      <w:bookmarkStart w:id="0" w:name="_GoBack"/>
      <w:bookmarkEnd w:id="0"/>
      <w:r w:rsidR="0024369D">
        <w:rPr>
          <w:b/>
          <w:bCs/>
          <w:sz w:val="24"/>
        </w:rPr>
        <w:t xml:space="preserve"> </w:t>
      </w:r>
      <w:r w:rsidR="005861C6">
        <w:rPr>
          <w:b/>
          <w:bCs/>
          <w:sz w:val="24"/>
        </w:rPr>
        <w:t>/1</w:t>
      </w:r>
      <w:r w:rsidR="0024369D">
        <w:rPr>
          <w:b/>
          <w:bCs/>
          <w:sz w:val="24"/>
        </w:rPr>
        <w:t>8</w:t>
      </w:r>
      <w:r w:rsidR="00010B31">
        <w:rPr>
          <w:sz w:val="24"/>
        </w:rPr>
        <w:tab/>
        <w:t xml:space="preserve"> </w:t>
      </w:r>
      <w:r w:rsidR="009933A3" w:rsidRPr="009933A3">
        <w:rPr>
          <w:sz w:val="24"/>
        </w:rPr>
        <w:t>Częstochowa</w:t>
      </w:r>
      <w:r w:rsidR="00765D8D">
        <w:rPr>
          <w:sz w:val="24"/>
        </w:rPr>
        <w:t>, dnia: 2018-03-13</w:t>
      </w: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Pr="00DD439B" w:rsidRDefault="00DD439B" w:rsidP="00DD439B">
      <w:pPr>
        <w:pStyle w:val="Nagwek"/>
        <w:tabs>
          <w:tab w:val="left" w:pos="708"/>
        </w:tabs>
        <w:jc w:val="center"/>
        <w:rPr>
          <w:b/>
          <w:sz w:val="24"/>
          <w:szCs w:val="24"/>
        </w:rPr>
      </w:pPr>
      <w:r w:rsidRPr="00DD439B">
        <w:rPr>
          <w:b/>
          <w:sz w:val="24"/>
          <w:szCs w:val="24"/>
        </w:rPr>
        <w:t>INFORMACJA O NIEUDZIELENIU ZAMÓWIENIA</w:t>
      </w: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765D8D" w:rsidRPr="002A4554" w:rsidRDefault="00765D8D" w:rsidP="00765D8D">
      <w:pPr>
        <w:spacing w:line="360" w:lineRule="auto"/>
        <w:ind w:firstLine="539"/>
        <w:jc w:val="both"/>
        <w:rPr>
          <w:sz w:val="24"/>
          <w:szCs w:val="24"/>
        </w:rPr>
      </w:pPr>
      <w:r w:rsidRPr="002A4554">
        <w:rPr>
          <w:sz w:val="24"/>
          <w:szCs w:val="24"/>
        </w:rPr>
        <w:t>Z uwagi na fakt, iż nie wp</w:t>
      </w:r>
      <w:r>
        <w:rPr>
          <w:sz w:val="24"/>
          <w:szCs w:val="24"/>
        </w:rPr>
        <w:t xml:space="preserve">łynęły oferty w sprawie </w:t>
      </w:r>
      <w:r w:rsidRPr="00765D8D">
        <w:rPr>
          <w:b/>
          <w:sz w:val="24"/>
          <w:szCs w:val="24"/>
        </w:rPr>
        <w:t>ZP/ZN-04/18</w:t>
      </w:r>
      <w:r w:rsidRPr="002A4554">
        <w:rPr>
          <w:sz w:val="24"/>
          <w:szCs w:val="24"/>
        </w:rPr>
        <w:t xml:space="preserve"> dotyczą</w:t>
      </w:r>
      <w:r>
        <w:rPr>
          <w:sz w:val="24"/>
          <w:szCs w:val="24"/>
        </w:rPr>
        <w:t xml:space="preserve">cej </w:t>
      </w:r>
      <w:r w:rsidRPr="00765D8D">
        <w:rPr>
          <w:b/>
          <w:sz w:val="24"/>
          <w:szCs w:val="24"/>
        </w:rPr>
        <w:t>dostawy przepływomierza ciepła dla Instytutu Maszyn Cieplnych Politechniki Częstochowskiej</w:t>
      </w:r>
      <w:r>
        <w:rPr>
          <w:sz w:val="24"/>
          <w:szCs w:val="24"/>
        </w:rPr>
        <w:t xml:space="preserve">,                     </w:t>
      </w:r>
      <w:r w:rsidRPr="002A4554">
        <w:rPr>
          <w:sz w:val="24"/>
          <w:szCs w:val="24"/>
        </w:rPr>
        <w:t>Zamawiający informuje o nieudzieleniu zamówienia</w:t>
      </w:r>
      <w:r>
        <w:rPr>
          <w:sz w:val="24"/>
          <w:szCs w:val="24"/>
        </w:rPr>
        <w:t>.</w:t>
      </w:r>
    </w:p>
    <w:p w:rsidR="00993EFC" w:rsidRDefault="00993EFC" w:rsidP="00993EFC">
      <w:pPr>
        <w:pStyle w:val="Nagwek6"/>
        <w:ind w:firstLine="708"/>
        <w:rPr>
          <w:rFonts w:ascii="Times New Roman" w:hAnsi="Times New Roman"/>
          <w:b w:val="0"/>
          <w:bCs/>
          <w:sz w:val="24"/>
          <w:szCs w:val="24"/>
        </w:rPr>
      </w:pPr>
    </w:p>
    <w:p w:rsidR="00993EFC" w:rsidRDefault="00993EFC" w:rsidP="00010B31">
      <w:pPr>
        <w:pStyle w:val="Tekstpodstawowy"/>
        <w:ind w:left="3117" w:firstLine="423"/>
        <w:jc w:val="right"/>
        <w:rPr>
          <w:i/>
        </w:rPr>
      </w:pPr>
    </w:p>
    <w:p w:rsidR="00063633" w:rsidRDefault="00DD439B" w:rsidP="00063633">
      <w:pPr>
        <w:jc w:val="right"/>
        <w:rPr>
          <w:sz w:val="24"/>
          <w:szCs w:val="24"/>
        </w:rPr>
      </w:pPr>
      <w:r>
        <w:rPr>
          <w:sz w:val="24"/>
          <w:szCs w:val="24"/>
        </w:rPr>
        <w:t>Zamawiający</w:t>
      </w:r>
    </w:p>
    <w:p w:rsidR="00DD439B" w:rsidRPr="001178C2" w:rsidRDefault="00765D8D" w:rsidP="00063633">
      <w:pPr>
        <w:jc w:val="right"/>
        <w:rPr>
          <w:sz w:val="24"/>
          <w:szCs w:val="24"/>
        </w:rPr>
      </w:pPr>
      <w:r>
        <w:rPr>
          <w:sz w:val="24"/>
          <w:szCs w:val="24"/>
        </w:rPr>
        <w:t>dr inż. Paweł Wieczorek</w:t>
      </w:r>
    </w:p>
    <w:p w:rsidR="00010B31" w:rsidRDefault="00010B31"/>
    <w:sectPr w:rsidR="00010B31" w:rsidSect="003E55E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513E" w:rsidRDefault="00CD513E" w:rsidP="009933A3">
      <w:r>
        <w:separator/>
      </w:r>
    </w:p>
  </w:endnote>
  <w:endnote w:type="continuationSeparator" w:id="0">
    <w:p w:rsidR="00CD513E" w:rsidRDefault="00CD513E" w:rsidP="009933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33A3" w:rsidRDefault="009933A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33A3" w:rsidRDefault="009933A3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33A3" w:rsidRDefault="009933A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513E" w:rsidRDefault="00CD513E" w:rsidP="009933A3">
      <w:r>
        <w:separator/>
      </w:r>
    </w:p>
  </w:footnote>
  <w:footnote w:type="continuationSeparator" w:id="0">
    <w:p w:rsidR="00CD513E" w:rsidRDefault="00CD513E" w:rsidP="009933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33A3" w:rsidRDefault="009933A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33A3" w:rsidRDefault="009933A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33A3" w:rsidRDefault="009933A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A8A"/>
    <w:rsid w:val="00010B31"/>
    <w:rsid w:val="00063633"/>
    <w:rsid w:val="00097A8A"/>
    <w:rsid w:val="000E5BB3"/>
    <w:rsid w:val="00104963"/>
    <w:rsid w:val="0011047E"/>
    <w:rsid w:val="001A7E8A"/>
    <w:rsid w:val="0024369D"/>
    <w:rsid w:val="00283851"/>
    <w:rsid w:val="0030188C"/>
    <w:rsid w:val="00335E99"/>
    <w:rsid w:val="003E55EA"/>
    <w:rsid w:val="00476186"/>
    <w:rsid w:val="00510117"/>
    <w:rsid w:val="00527B37"/>
    <w:rsid w:val="005444EE"/>
    <w:rsid w:val="0057110B"/>
    <w:rsid w:val="005861C6"/>
    <w:rsid w:val="00596CA2"/>
    <w:rsid w:val="006400D8"/>
    <w:rsid w:val="00671502"/>
    <w:rsid w:val="006836F4"/>
    <w:rsid w:val="006F364A"/>
    <w:rsid w:val="00763F85"/>
    <w:rsid w:val="00765D8D"/>
    <w:rsid w:val="00781B97"/>
    <w:rsid w:val="007E54E6"/>
    <w:rsid w:val="00823326"/>
    <w:rsid w:val="00856A3E"/>
    <w:rsid w:val="00912D2E"/>
    <w:rsid w:val="009500EB"/>
    <w:rsid w:val="009572BF"/>
    <w:rsid w:val="00983ECE"/>
    <w:rsid w:val="009933A3"/>
    <w:rsid w:val="00993EFC"/>
    <w:rsid w:val="00A87B8F"/>
    <w:rsid w:val="00AA6330"/>
    <w:rsid w:val="00AB3E72"/>
    <w:rsid w:val="00B06575"/>
    <w:rsid w:val="00B107F8"/>
    <w:rsid w:val="00B22BCF"/>
    <w:rsid w:val="00B514E5"/>
    <w:rsid w:val="00C40798"/>
    <w:rsid w:val="00C91BF7"/>
    <w:rsid w:val="00C9282D"/>
    <w:rsid w:val="00C9730B"/>
    <w:rsid w:val="00CD513E"/>
    <w:rsid w:val="00D41670"/>
    <w:rsid w:val="00D50473"/>
    <w:rsid w:val="00DD439B"/>
    <w:rsid w:val="00E403D2"/>
    <w:rsid w:val="00E742E3"/>
    <w:rsid w:val="00EC3C1C"/>
    <w:rsid w:val="00FA3A8B"/>
    <w:rsid w:val="00FD6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AF85F13-EBD5-446E-8D53-5ED05789C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9933A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933A3"/>
  </w:style>
  <w:style w:type="paragraph" w:styleId="Tekstdymka">
    <w:name w:val="Balloon Text"/>
    <w:basedOn w:val="Normalny"/>
    <w:link w:val="TekstdymkaZnak"/>
    <w:semiHidden/>
    <w:unhideWhenUsed/>
    <w:rsid w:val="0011047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11047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64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451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2018-03-13T10:46:00Z</cp:lastPrinted>
  <dcterms:created xsi:type="dcterms:W3CDTF">2018-03-13T11:15:00Z</dcterms:created>
  <dcterms:modified xsi:type="dcterms:W3CDTF">2018-03-13T11:15:00Z</dcterms:modified>
</cp:coreProperties>
</file>