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002D1E" w:rsidRDefault="00002D1E" w:rsidP="00002D1E">
      <w:pPr>
        <w:spacing w:line="360" w:lineRule="auto"/>
        <w:ind w:left="709" w:hanging="425"/>
        <w:jc w:val="center"/>
      </w:pPr>
    </w:p>
    <w:p w:rsidR="00350054" w:rsidRDefault="00C7038D" w:rsidP="00002D1E">
      <w:pPr>
        <w:spacing w:line="360" w:lineRule="auto"/>
        <w:ind w:left="709" w:hanging="425"/>
        <w:jc w:val="center"/>
      </w:pPr>
      <w:r w:rsidRPr="00C7038D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002D1E" w:rsidRDefault="00002D1E" w:rsidP="00002D1E">
      <w:pPr>
        <w:spacing w:line="360" w:lineRule="auto"/>
        <w:ind w:left="709" w:hanging="425"/>
        <w:jc w:val="center"/>
      </w:pPr>
    </w:p>
    <w:p w:rsidR="00002D1E" w:rsidRDefault="00002D1E" w:rsidP="00002D1E">
      <w:pPr>
        <w:spacing w:line="360" w:lineRule="auto"/>
        <w:ind w:left="709" w:hanging="425"/>
        <w:jc w:val="center"/>
      </w:pPr>
    </w:p>
    <w:p w:rsidR="00002D1E" w:rsidRPr="00003BA2" w:rsidRDefault="00002D1E" w:rsidP="00002D1E">
      <w:pPr>
        <w:spacing w:line="360" w:lineRule="auto"/>
        <w:ind w:left="709" w:hanging="425"/>
        <w:jc w:val="center"/>
      </w:pPr>
    </w:p>
    <w:p w:rsidR="00D33FA1" w:rsidRDefault="00D33FA1" w:rsidP="00350054">
      <w:pPr>
        <w:spacing w:line="360" w:lineRule="auto"/>
      </w:pPr>
    </w:p>
    <w:p w:rsidR="00350054" w:rsidRPr="0071229E" w:rsidRDefault="00350054" w:rsidP="00350054">
      <w:pPr>
        <w:spacing w:line="360" w:lineRule="auto"/>
      </w:pPr>
      <w:r w:rsidRPr="0071229E">
        <w:t>Nazwa wykonawcy: 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Adres: 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>Tel. 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 xml:space="preserve">Fax: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>E-mail …….............……………….…, na który Zamawiający ma przesyłać korespondencję</w:t>
      </w:r>
    </w:p>
    <w:p w:rsidR="00350054" w:rsidRPr="0071229E" w:rsidRDefault="00350054" w:rsidP="00350054">
      <w:pPr>
        <w:spacing w:line="360" w:lineRule="auto"/>
      </w:pPr>
      <w:r w:rsidRPr="0071229E">
        <w:t>NIP .............................................................. Regon ..................................................................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1F3FC6" w:rsidRPr="006953D3" w:rsidRDefault="007A28B5" w:rsidP="001F3FC6">
      <w:pPr>
        <w:pStyle w:val="Tekstpodstawowy"/>
        <w:spacing w:line="360" w:lineRule="auto"/>
        <w:jc w:val="both"/>
        <w:rPr>
          <w:b w:val="0"/>
          <w:sz w:val="20"/>
        </w:rPr>
      </w:pPr>
      <w:r w:rsidRPr="006953D3">
        <w:rPr>
          <w:bCs/>
          <w:sz w:val="20"/>
        </w:rPr>
        <w:t>W odpowiedzi na ogłoszenie o przetargu nieograniczonym na realizację</w:t>
      </w:r>
      <w:r w:rsidR="007E1E42" w:rsidRPr="006953D3">
        <w:rPr>
          <w:bCs/>
          <w:sz w:val="20"/>
        </w:rPr>
        <w:t xml:space="preserve">: </w:t>
      </w:r>
      <w:r w:rsidR="008D799D" w:rsidRPr="006953D3">
        <w:rPr>
          <w:bCs/>
          <w:sz w:val="20"/>
        </w:rPr>
        <w:t>Dostawa projektora wraz z montażem i kalibracją dla Akademickiego Centrum Kultury Politechniki Częstochowskiej</w:t>
      </w:r>
      <w:r w:rsidR="006D5C97" w:rsidRPr="006953D3">
        <w:rPr>
          <w:bCs/>
          <w:sz w:val="20"/>
        </w:rPr>
        <w:t xml:space="preserve"> </w:t>
      </w:r>
      <w:r w:rsidRPr="006953D3">
        <w:rPr>
          <w:bCs/>
          <w:sz w:val="20"/>
        </w:rPr>
        <w:t xml:space="preserve">w sprawie nr rej. </w:t>
      </w:r>
      <w:r w:rsidR="008D799D" w:rsidRPr="006953D3">
        <w:rPr>
          <w:bCs/>
          <w:sz w:val="20"/>
        </w:rPr>
        <w:t>ZP/D-05</w:t>
      </w:r>
      <w:r w:rsidR="00051DD2" w:rsidRPr="006953D3">
        <w:rPr>
          <w:bCs/>
          <w:sz w:val="20"/>
        </w:rPr>
        <w:t>/A/1</w:t>
      </w:r>
      <w:r w:rsidR="008D799D" w:rsidRPr="006953D3">
        <w:rPr>
          <w:bCs/>
          <w:sz w:val="20"/>
        </w:rPr>
        <w:t>8</w:t>
      </w:r>
      <w:r w:rsidR="001F3FC6" w:rsidRPr="006953D3">
        <w:rPr>
          <w:b w:val="0"/>
          <w:bCs/>
          <w:sz w:val="20"/>
        </w:rPr>
        <w:t xml:space="preserve"> </w:t>
      </w:r>
      <w:r w:rsidR="001F3FC6" w:rsidRPr="006953D3">
        <w:rPr>
          <w:b w:val="0"/>
          <w:sz w:val="20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86"/>
      </w:tblGrid>
      <w:tr w:rsidR="001F3FC6" w:rsidRPr="006953D3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1F3FC6" w:rsidRPr="006953D3" w:rsidRDefault="001F3FC6" w:rsidP="008D799D">
            <w:pPr>
              <w:spacing w:line="360" w:lineRule="auto"/>
              <w:jc w:val="both"/>
              <w:rPr>
                <w:lang w:eastAsia="en-US"/>
              </w:rPr>
            </w:pPr>
          </w:p>
        </w:tc>
      </w:tr>
      <w:tr w:rsidR="00051DD2" w:rsidRPr="006953D3" w:rsidTr="00002D1E">
        <w:trPr>
          <w:trHeight w:val="5667"/>
        </w:trPr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6953D3" w:rsidRDefault="008D799D" w:rsidP="0015001A">
            <w:pPr>
              <w:spacing w:line="360" w:lineRule="auto"/>
            </w:pPr>
            <w:r w:rsidRPr="006953D3">
              <w:rPr>
                <w:b/>
              </w:rPr>
              <w:t xml:space="preserve">Cena </w:t>
            </w:r>
            <w:r w:rsidR="00051DD2" w:rsidRPr="006953D3">
              <w:rPr>
                <w:b/>
              </w:rPr>
              <w:t xml:space="preserve">brutto :  </w:t>
            </w:r>
            <w:r w:rsidR="00051DD2" w:rsidRPr="006953D3">
              <w:t>..........................................................  PLN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/słownie: .............................................................................................................................. PLN/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rPr>
                <w:b/>
              </w:rPr>
              <w:t>cena netto :</w:t>
            </w:r>
            <w:r w:rsidRPr="006953D3">
              <w:t xml:space="preserve">  ..................................................  PLN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/słownie: .............................................................................................................................. PLN/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Zastosowano stawkę podatku VAT w wysokości ……………%</w:t>
            </w:r>
          </w:p>
          <w:p w:rsidR="00051DD2" w:rsidRPr="00002D1E" w:rsidRDefault="001D0F63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 w:rsidRPr="006953D3">
              <w:rPr>
                <w:bCs/>
                <w:sz w:val="20"/>
              </w:rPr>
              <w:t>Okres gwarancji</w:t>
            </w:r>
            <w:r w:rsidR="00051DD2" w:rsidRPr="006953D3">
              <w:rPr>
                <w:bCs/>
                <w:sz w:val="20"/>
              </w:rPr>
              <w:t xml:space="preserve">: </w:t>
            </w:r>
            <w:r w:rsidR="00051DD2" w:rsidRPr="00002D1E">
              <w:rPr>
                <w:sz w:val="20"/>
              </w:rPr>
              <w:t>...............................................................................................................................</w:t>
            </w:r>
          </w:p>
          <w:p w:rsidR="00051DD2" w:rsidRPr="00002D1E" w:rsidRDefault="00051DD2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 w:rsidRPr="00002D1E">
              <w:rPr>
                <w:bCs/>
                <w:sz w:val="20"/>
              </w:rPr>
              <w:t xml:space="preserve">Termin </w:t>
            </w:r>
            <w:r w:rsidR="006953D3" w:rsidRPr="00002D1E">
              <w:rPr>
                <w:bCs/>
                <w:sz w:val="20"/>
              </w:rPr>
              <w:t>dostawy</w:t>
            </w:r>
            <w:r w:rsidRPr="00002D1E">
              <w:rPr>
                <w:bCs/>
                <w:sz w:val="20"/>
              </w:rPr>
              <w:t>:</w:t>
            </w:r>
            <w:r w:rsidRPr="00002D1E">
              <w:rPr>
                <w:sz w:val="20"/>
              </w:rPr>
              <w:t xml:space="preserve"> </w:t>
            </w:r>
            <w:r w:rsidR="008D799D" w:rsidRPr="00002D1E">
              <w:rPr>
                <w:sz w:val="20"/>
              </w:rPr>
              <w:t>…………………………………………………………………………………………………..</w:t>
            </w:r>
          </w:p>
          <w:p w:rsidR="00002D1E" w:rsidRPr="006953D3" w:rsidRDefault="00002D1E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>
              <w:rPr>
                <w:sz w:val="20"/>
              </w:rPr>
              <w:t>Żywotność źródła światła………………………………………………………………………………………….</w:t>
            </w:r>
          </w:p>
          <w:p w:rsidR="00051DD2" w:rsidRPr="006953D3" w:rsidRDefault="00051DD2" w:rsidP="0015001A">
            <w:pPr>
              <w:spacing w:line="360" w:lineRule="auto"/>
              <w:jc w:val="both"/>
            </w:pPr>
            <w:r w:rsidRPr="006953D3">
              <w:rPr>
                <w:b/>
                <w:bCs/>
              </w:rPr>
              <w:t xml:space="preserve">Warunki płatności: </w:t>
            </w:r>
            <w:r w:rsidRPr="006953D3"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 w:rsidRPr="006953D3">
              <w:rPr>
                <w:b/>
              </w:rPr>
              <w:t>Oferowany produkt/y (</w:t>
            </w:r>
            <w:r w:rsidRPr="006953D3">
              <w:t>typ, model, ma</w:t>
            </w:r>
            <w:r w:rsidR="00D33FA1" w:rsidRPr="006953D3">
              <w:t>r</w:t>
            </w:r>
            <w:r w:rsidRPr="006953D3">
              <w:t>ka lub inna informacja pozwalająca na jednoznaczne zidentyfikowanie oferowanego/ych produktu/ów): ……………………………………………..</w:t>
            </w:r>
          </w:p>
          <w:p w:rsidR="00832B1F" w:rsidRPr="006953D3" w:rsidRDefault="00832B1F" w:rsidP="00D33E6B">
            <w:pPr>
              <w:spacing w:line="360" w:lineRule="auto"/>
              <w:jc w:val="both"/>
            </w:pPr>
          </w:p>
          <w:p w:rsidR="00C25EC6" w:rsidRPr="006953D3" w:rsidRDefault="00C25EC6" w:rsidP="00C25EC6">
            <w:pPr>
              <w:spacing w:line="360" w:lineRule="auto"/>
              <w:ind w:left="1"/>
              <w:jc w:val="both"/>
            </w:pPr>
            <w:r w:rsidRPr="006953D3">
              <w:t xml:space="preserve">Oferta została zabezpieczona </w:t>
            </w:r>
            <w:r w:rsidRPr="006953D3">
              <w:rPr>
                <w:b/>
              </w:rPr>
              <w:t>wadium</w:t>
            </w:r>
            <w:r w:rsidRPr="006953D3">
              <w:t xml:space="preserve"> w wysokości </w:t>
            </w:r>
            <w:r w:rsidR="008D799D" w:rsidRPr="006953D3">
              <w:t>1000</w:t>
            </w:r>
            <w:r w:rsidRPr="006953D3">
              <w:t>,00 zł (słownie:</w:t>
            </w:r>
            <w:r w:rsidR="00C83304" w:rsidRPr="006953D3">
              <w:t xml:space="preserve"> </w:t>
            </w:r>
            <w:r w:rsidR="00B921B9" w:rsidRPr="006953D3">
              <w:t xml:space="preserve">jeden </w:t>
            </w:r>
            <w:r w:rsidRPr="006953D3">
              <w:t>tysiąc złotych, 00/100), wniesionym w formie ……………………………………………………………</w:t>
            </w:r>
          </w:p>
          <w:p w:rsidR="006953D3" w:rsidRPr="006953D3" w:rsidRDefault="006953D3" w:rsidP="006953D3">
            <w:pPr>
              <w:spacing w:line="360" w:lineRule="auto"/>
              <w:jc w:val="both"/>
              <w:rPr>
                <w:b/>
                <w:u w:val="single"/>
              </w:rPr>
            </w:pPr>
            <w:r w:rsidRPr="006953D3">
              <w:rPr>
                <w:b/>
                <w:u w:val="single"/>
              </w:rPr>
              <w:t>Ponadto oświadczamy, iż:</w:t>
            </w:r>
          </w:p>
          <w:p w:rsidR="006953D3" w:rsidRPr="006953D3" w:rsidRDefault="006953D3" w:rsidP="006953D3">
            <w:pPr>
              <w:widowControl w:val="0"/>
              <w:shd w:val="clear" w:color="auto" w:fill="FFFFFF"/>
              <w:tabs>
                <w:tab w:val="left" w:pos="284"/>
                <w:tab w:val="num" w:pos="1500"/>
              </w:tabs>
              <w:autoSpaceDE w:val="0"/>
              <w:autoSpaceDN w:val="0"/>
              <w:adjustRightInd w:val="0"/>
              <w:spacing w:line="360" w:lineRule="auto"/>
              <w:ind w:left="284" w:right="5" w:hanging="284"/>
              <w:jc w:val="both"/>
            </w:pPr>
            <w:r w:rsidRPr="006953D3">
              <w:rPr>
                <w:spacing w:val="-1"/>
              </w:rPr>
              <w:t>1.</w:t>
            </w:r>
            <w:r w:rsidRPr="006953D3">
              <w:rPr>
                <w:spacing w:val="-1"/>
              </w:rPr>
              <w:tab/>
            </w:r>
            <w:r>
              <w:rPr>
                <w:spacing w:val="-1"/>
              </w:rPr>
              <w:t xml:space="preserve">oświadczmy, że </w:t>
            </w:r>
            <w:r w:rsidRPr="006953D3">
              <w:t>zapoznaliśmy się ze specyfikacją istotnych warunków zamówienia udostępnioną przez Zamawiającego  i nie wnosimy do niej żadnych uwag i zastrzeżeń oraz w pełni akceptujemy określone w niej wymagania;</w:t>
            </w:r>
          </w:p>
          <w:p w:rsidR="006953D3" w:rsidRP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zdobyliśmy konieczne informacje do właściwego wykonania zamówienia, a oferowana cena </w:t>
            </w:r>
            <w:r w:rsidRPr="006953D3">
              <w:lastRenderedPageBreak/>
              <w:t>obejmuje pełen zakres zamówienia i jest ceną ostateczną, a oferowane produkty spełniają wymagania określone w SIWZ.</w:t>
            </w:r>
          </w:p>
          <w:p w:rsidR="006953D3" w:rsidRP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akceptujemy projekt umowy zawarty w SIWZ i w razie wybrania naszej oferty zobowiązujemy się do zawarcia umowy na warunkach w nim określonych, w terminie i miejscu wskazanym przez zamawiającego;</w:t>
            </w:r>
          </w:p>
          <w:p w:rsidR="006953D3" w:rsidRP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uważamy się za związanych niniejszą ofertą przez okres 30 dni, licząc od dnia upływu terminu składania ofert;</w:t>
            </w:r>
          </w:p>
          <w:p w:rsidR="006953D3" w:rsidRPr="006953D3" w:rsidRDefault="00832B1F" w:rsidP="006953D3">
            <w:pPr>
              <w:ind w:left="-284"/>
              <w:jc w:val="both"/>
            </w:pPr>
            <w:r>
              <w:t xml:space="preserve">oś </w:t>
            </w:r>
          </w:p>
          <w:p w:rsidR="006953D3" w:rsidRPr="006953D3" w:rsidRDefault="00832B1F" w:rsidP="006953D3">
            <w:pPr>
              <w:jc w:val="both"/>
            </w:pPr>
            <w:r>
              <w:t>5</w:t>
            </w:r>
            <w:r w:rsidR="006953D3" w:rsidRPr="006953D3">
              <w:t xml:space="preserve">.   Zakres rzeczowy oraz nazwa firm, którym Wykonawca zamierza powierzyć wykonanie części przedmiotu  </w:t>
            </w:r>
          </w:p>
          <w:p w:rsidR="006953D3" w:rsidRPr="006953D3" w:rsidRDefault="006953D3" w:rsidP="006953D3">
            <w:pPr>
              <w:jc w:val="both"/>
            </w:pPr>
            <w:r w:rsidRPr="006953D3">
              <w:t xml:space="preserve">      zamówienia</w:t>
            </w:r>
            <w:r w:rsidRPr="006953D3">
              <w:rPr>
                <w:b/>
              </w:rPr>
              <w:t>*</w:t>
            </w:r>
          </w:p>
          <w:p w:rsidR="00D33FA1" w:rsidRPr="006953D3" w:rsidRDefault="00D33FA1" w:rsidP="006953D3">
            <w:pPr>
              <w:jc w:val="both"/>
            </w:pPr>
          </w:p>
          <w:p w:rsidR="00D33FA1" w:rsidRPr="006953D3" w:rsidRDefault="00D33FA1" w:rsidP="006953D3">
            <w:pPr>
              <w:tabs>
                <w:tab w:val="num" w:pos="426"/>
              </w:tabs>
              <w:spacing w:line="360" w:lineRule="auto"/>
              <w:jc w:val="both"/>
            </w:pPr>
            <w:r w:rsidRPr="006953D3">
              <w:t xml:space="preserve"> 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5"/>
              <w:gridCol w:w="3653"/>
              <w:gridCol w:w="4492"/>
            </w:tblGrid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r w:rsidRPr="006953D3">
                    <w:t>Lp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r w:rsidRPr="006953D3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r w:rsidRPr="006953D3">
                    <w:t>Nazwa Firm</w:t>
                  </w:r>
                </w:p>
              </w:tc>
            </w:tr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Pr="006953D3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6953D3">
              <w:rPr>
                <w:b/>
              </w:rPr>
              <w:t>*Wypełnić jeżeli Wykonawca zamierza powierzyć wykonanie części przedmiotu zamówienia Podwykonawcom</w:t>
            </w:r>
          </w:p>
          <w:p w:rsidR="00051DD2" w:rsidRPr="006953D3" w:rsidRDefault="00051DD2" w:rsidP="0015001A">
            <w:pPr>
              <w:spacing w:line="360" w:lineRule="auto"/>
              <w:jc w:val="both"/>
            </w:pPr>
          </w:p>
        </w:tc>
      </w:tr>
      <w:tr w:rsidR="00051DD2" w:rsidRPr="006953D3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D33E6B" w:rsidRPr="006953D3" w:rsidRDefault="00D33E6B" w:rsidP="00D33E6B">
            <w:pPr>
              <w:spacing w:line="360" w:lineRule="auto"/>
              <w:jc w:val="both"/>
              <w:rPr>
                <w:b/>
              </w:rPr>
            </w:pPr>
          </w:p>
          <w:p w:rsidR="00273051" w:rsidRPr="006953D3" w:rsidRDefault="00832B1F" w:rsidP="00273051">
            <w:pPr>
              <w:pStyle w:val="Tekstprzypisudolnego"/>
              <w:rPr>
                <w:i/>
              </w:rPr>
            </w:pPr>
            <w:r>
              <w:rPr>
                <w:b/>
                <w:bCs/>
              </w:rPr>
              <w:t>6</w:t>
            </w:r>
            <w:r w:rsidR="00E4754B" w:rsidRPr="006953D3">
              <w:rPr>
                <w:b/>
                <w:bCs/>
              </w:rPr>
              <w:t>)</w:t>
            </w:r>
            <w:r w:rsidR="00D33E6B" w:rsidRPr="006953D3">
              <w:rPr>
                <w:b/>
                <w:bCs/>
              </w:rPr>
              <w:t xml:space="preserve">Oświadczamy, że jesteśmy </w:t>
            </w:r>
            <w:r w:rsidR="008D799D" w:rsidRPr="006953D3">
              <w:rPr>
                <w:b/>
                <w:bCs/>
              </w:rPr>
              <w:t xml:space="preserve">mikro, </w:t>
            </w:r>
            <w:r w:rsidR="00D33E6B" w:rsidRPr="006953D3">
              <w:rPr>
                <w:b/>
                <w:bCs/>
              </w:rPr>
              <w:t>małym lub średnim przedsiębiorstwem</w:t>
            </w:r>
            <w:r w:rsidR="00273051" w:rsidRPr="006953D3">
              <w:rPr>
                <w:b/>
                <w:bCs/>
              </w:rPr>
              <w:t xml:space="preserve"> </w:t>
            </w:r>
            <w:r w:rsidR="00273051" w:rsidRPr="006953D3">
              <w:rPr>
                <w:rStyle w:val="Odwoanieprzypisudolnego"/>
                <w:b/>
                <w:bCs/>
              </w:rPr>
              <w:footnoteReference w:id="2"/>
            </w:r>
            <w:r w:rsidR="00273051" w:rsidRPr="006953D3">
              <w:rPr>
                <w:b/>
                <w:bCs/>
              </w:rPr>
              <w:t xml:space="preserve"> </w:t>
            </w:r>
            <w:r w:rsidR="00273051" w:rsidRPr="006953D3">
              <w:rPr>
                <w:b/>
                <w:bCs/>
                <w:i/>
              </w:rPr>
              <w:t>(</w:t>
            </w:r>
            <w:r w:rsidR="00273051" w:rsidRPr="006953D3">
              <w:rPr>
                <w:bCs/>
                <w:i/>
              </w:rPr>
              <w:t>p</w:t>
            </w:r>
            <w:r w:rsidR="00273051" w:rsidRPr="006953D3">
              <w:rPr>
                <w:i/>
              </w:rPr>
              <w:t>odane informacje wymagane są wyłącznie do celów statystycznych)</w:t>
            </w:r>
          </w:p>
          <w:p w:rsidR="008C3DB4" w:rsidRPr="006953D3" w:rsidRDefault="008C3DB4" w:rsidP="00273051">
            <w:pPr>
              <w:pStyle w:val="Tekstprzypisudolnego"/>
              <w:rPr>
                <w:b/>
                <w:bCs/>
                <w:i/>
              </w:rPr>
            </w:pPr>
          </w:p>
          <w:p w:rsidR="00B921B9" w:rsidRPr="006953D3" w:rsidRDefault="00B921B9" w:rsidP="00B921B9">
            <w:pPr>
              <w:spacing w:line="360" w:lineRule="auto"/>
              <w:rPr>
                <w:b/>
                <w:i/>
              </w:rPr>
            </w:pPr>
            <w:r w:rsidRPr="006953D3">
              <w:rPr>
                <w:b/>
                <w:i/>
              </w:rPr>
              <w:t xml:space="preserve">Podane informacje w pkt. </w:t>
            </w:r>
            <w:r w:rsidR="008C3DB4" w:rsidRPr="006953D3">
              <w:rPr>
                <w:b/>
                <w:i/>
              </w:rPr>
              <w:t>1</w:t>
            </w:r>
            <w:r w:rsidRPr="006953D3">
              <w:rPr>
                <w:b/>
                <w:i/>
              </w:rPr>
              <w:t xml:space="preserve"> wymagane są wyłącznie do celów statystycznych</w:t>
            </w:r>
          </w:p>
          <w:p w:rsidR="00D33E6B" w:rsidRPr="006953D3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6953D3">
              <w:rPr>
                <w:bCs/>
              </w:rPr>
              <w:sym w:font="Symbol" w:char="F0F0"/>
            </w:r>
            <w:r w:rsidRPr="006953D3">
              <w:rPr>
                <w:bCs/>
              </w:rPr>
              <w:t xml:space="preserve"> Tak</w:t>
            </w:r>
          </w:p>
          <w:p w:rsidR="00D33E6B" w:rsidRPr="006953D3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6953D3">
              <w:rPr>
                <w:bCs/>
              </w:rPr>
              <w:sym w:font="Symbol" w:char="F0FF"/>
            </w:r>
            <w:r w:rsidRPr="006953D3">
              <w:rPr>
                <w:bCs/>
              </w:rPr>
              <w:t xml:space="preserve"> Nie</w:t>
            </w:r>
          </w:p>
          <w:p w:rsidR="00D33E6B" w:rsidRPr="006953D3" w:rsidRDefault="00D33E6B" w:rsidP="00D33E6B">
            <w:pPr>
              <w:spacing w:line="360" w:lineRule="auto"/>
            </w:pPr>
            <w:r w:rsidRPr="006953D3">
              <w:t xml:space="preserve">Należy zaznaczyć znakiem </w:t>
            </w:r>
            <w:r w:rsidRPr="006953D3">
              <w:rPr>
                <w:b/>
              </w:rPr>
              <w:t>X</w:t>
            </w:r>
            <w:r w:rsidRPr="006953D3">
              <w:t xml:space="preserve"> właściwe pole</w:t>
            </w:r>
          </w:p>
          <w:p w:rsidR="00051DD2" w:rsidRPr="006953D3" w:rsidRDefault="00051DD2" w:rsidP="00273051"/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6953D3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6953D3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6953D3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6953D3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6953D3" w:rsidRDefault="00D33FA1" w:rsidP="00D33E6B">
      <w:pPr>
        <w:spacing w:line="360" w:lineRule="auto"/>
        <w:ind w:hanging="284"/>
        <w:jc w:val="both"/>
      </w:pPr>
      <w:r w:rsidRPr="006953D3">
        <w:t>6</w:t>
      </w:r>
      <w:r w:rsidR="00D33E6B" w:rsidRPr="006953D3">
        <w:t>) Załącznikami do niniejszej oferty są: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1. ……………………………..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2..............................................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3..............................................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4………………………………..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pozostałe dokumenty, o których mowa w Specyfikacji Istotnych Warunków Zamówienia,</w:t>
      </w:r>
    </w:p>
    <w:p w:rsidR="00832B1F" w:rsidRDefault="00D33E6B" w:rsidP="00832B1F">
      <w:pPr>
        <w:spacing w:line="360" w:lineRule="auto"/>
        <w:ind w:firstLine="496"/>
        <w:jc w:val="both"/>
      </w:pPr>
      <w:r w:rsidRPr="006953D3">
        <w:t>inne ................................................................. .</w:t>
      </w:r>
    </w:p>
    <w:p w:rsidR="00D33E6B" w:rsidRPr="006953D3" w:rsidRDefault="00D33E6B" w:rsidP="00832B1F">
      <w:pPr>
        <w:spacing w:line="360" w:lineRule="auto"/>
        <w:ind w:firstLine="496"/>
        <w:jc w:val="both"/>
      </w:pPr>
      <w:r w:rsidRPr="006953D3">
        <w:rPr>
          <w:u w:val="dotted"/>
        </w:rPr>
        <w:tab/>
      </w:r>
      <w:r w:rsidRPr="006953D3">
        <w:t xml:space="preserve"> dnia </w:t>
      </w:r>
      <w:r w:rsidRPr="006953D3">
        <w:rPr>
          <w:u w:val="dotted"/>
        </w:rPr>
        <w:tab/>
      </w:r>
      <w:r w:rsidRPr="006953D3">
        <w:tab/>
      </w:r>
      <w:r w:rsidR="00832B1F">
        <w:tab/>
      </w:r>
      <w:r w:rsidR="00832B1F">
        <w:tab/>
      </w:r>
      <w:r w:rsidR="00832B1F">
        <w:tab/>
      </w:r>
      <w:r w:rsidR="00832B1F">
        <w:tab/>
        <w:t xml:space="preserve">                   …………….…………………..</w:t>
      </w:r>
    </w:p>
    <w:p w:rsidR="007A28B5" w:rsidRPr="006953D3" w:rsidRDefault="00D33E6B" w:rsidP="00832B1F">
      <w:pPr>
        <w:ind w:left="5529"/>
      </w:pPr>
      <w:r w:rsidRPr="006953D3">
        <w:rPr>
          <w:vertAlign w:val="superscript"/>
        </w:rPr>
        <w:t>podpis osoby uprawnionej do składania oświadczeń woli w imieniu Wykonawcy</w:t>
      </w:r>
    </w:p>
    <w:sectPr w:rsidR="007A28B5" w:rsidRPr="006953D3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7E8" w:rsidRDefault="00A217E8" w:rsidP="00847A5D">
      <w:r>
        <w:separator/>
      </w:r>
    </w:p>
  </w:endnote>
  <w:endnote w:type="continuationSeparator" w:id="1">
    <w:p w:rsidR="00A217E8" w:rsidRDefault="00A217E8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703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217E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7038D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7" o:spid="_x0000_s6148" type="#_x0000_t202" style="position:absolute;margin-left:340.1pt;margin-top:-7.9pt;width:83.25pt;height:33.6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" stroked="f">
          <v:textbox style="mso-next-textbox:#Text Box 17">
            <w:txbxContent>
              <w:p w:rsidR="00464718" w:rsidRDefault="00464718" w:rsidP="006D5C97">
                <w:pPr>
                  <w:pStyle w:val="Stopka"/>
                </w:pPr>
                <w:r w:rsidRPr="001C55CD">
                  <w:rPr>
                    <w:rFonts w:ascii="Calibri" w:hAnsi="Calibri"/>
                    <w:b/>
                    <w:color w:val="595959" w:themeColor="text1" w:themeTint="A6"/>
                  </w:rPr>
                  <w:t xml:space="preserve">                                                                                                            </w:t>
                </w:r>
                <w:r w:rsidR="006D5C97">
                  <w:rPr>
                    <w:rFonts w:ascii="Calibri" w:hAnsi="Calibri"/>
                    <w:b/>
                    <w:color w:val="595959" w:themeColor="text1" w:themeTint="A6"/>
                  </w:rPr>
                  <w:t xml:space="preserve">                </w:t>
                </w:r>
              </w:p>
            </w:txbxContent>
          </v:textbox>
        </v:shape>
      </w:pict>
    </w:r>
    <w:r w:rsidR="00464718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5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4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3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D575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2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7E8" w:rsidRDefault="00A217E8" w:rsidP="00847A5D">
      <w:r>
        <w:separator/>
      </w:r>
    </w:p>
  </w:footnote>
  <w:footnote w:type="continuationSeparator" w:id="1">
    <w:p w:rsidR="00A217E8" w:rsidRDefault="00A217E8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r w:rsidRPr="0071229E">
        <w:rPr>
          <w:rStyle w:val="DeltaViewInsertion"/>
          <w:i w:val="0"/>
        </w:rPr>
        <w:t>Mikroprzedsiębiorstwo: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>przedsiębiorstwa, które nie są mikroprzedsiębiorstwami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10242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051DD2"/>
    <w:rsid w:val="00002D1E"/>
    <w:rsid w:val="000135C4"/>
    <w:rsid w:val="00051DD2"/>
    <w:rsid w:val="000A0890"/>
    <w:rsid w:val="000C1143"/>
    <w:rsid w:val="000F411C"/>
    <w:rsid w:val="001A2BFD"/>
    <w:rsid w:val="001D024F"/>
    <w:rsid w:val="001D0F63"/>
    <w:rsid w:val="001E4971"/>
    <w:rsid w:val="001F3FC6"/>
    <w:rsid w:val="00255C0A"/>
    <w:rsid w:val="00273051"/>
    <w:rsid w:val="00294420"/>
    <w:rsid w:val="003139FE"/>
    <w:rsid w:val="00333C6F"/>
    <w:rsid w:val="00350054"/>
    <w:rsid w:val="003702C8"/>
    <w:rsid w:val="00390486"/>
    <w:rsid w:val="003B1320"/>
    <w:rsid w:val="00464718"/>
    <w:rsid w:val="0047641D"/>
    <w:rsid w:val="00564762"/>
    <w:rsid w:val="00591D9A"/>
    <w:rsid w:val="005C2720"/>
    <w:rsid w:val="006953D3"/>
    <w:rsid w:val="006A14C3"/>
    <w:rsid w:val="006D5C97"/>
    <w:rsid w:val="00736CE9"/>
    <w:rsid w:val="00795EF3"/>
    <w:rsid w:val="007A28B5"/>
    <w:rsid w:val="007B5E10"/>
    <w:rsid w:val="007C5F18"/>
    <w:rsid w:val="007E1E42"/>
    <w:rsid w:val="007F0D92"/>
    <w:rsid w:val="007F1A52"/>
    <w:rsid w:val="00832B1F"/>
    <w:rsid w:val="00844BF8"/>
    <w:rsid w:val="00847A5D"/>
    <w:rsid w:val="00876943"/>
    <w:rsid w:val="008A1EA2"/>
    <w:rsid w:val="008C3DB4"/>
    <w:rsid w:val="008D286C"/>
    <w:rsid w:val="008D799D"/>
    <w:rsid w:val="00963AAA"/>
    <w:rsid w:val="00990B15"/>
    <w:rsid w:val="00A217E8"/>
    <w:rsid w:val="00A55F9D"/>
    <w:rsid w:val="00A6712A"/>
    <w:rsid w:val="00A748AA"/>
    <w:rsid w:val="00B74325"/>
    <w:rsid w:val="00B921B9"/>
    <w:rsid w:val="00BD1D21"/>
    <w:rsid w:val="00BD575F"/>
    <w:rsid w:val="00C21B0E"/>
    <w:rsid w:val="00C25EC6"/>
    <w:rsid w:val="00C30F19"/>
    <w:rsid w:val="00C427C3"/>
    <w:rsid w:val="00C7038D"/>
    <w:rsid w:val="00C83304"/>
    <w:rsid w:val="00C93658"/>
    <w:rsid w:val="00CA1481"/>
    <w:rsid w:val="00CA6E4C"/>
    <w:rsid w:val="00D27A93"/>
    <w:rsid w:val="00D33E6B"/>
    <w:rsid w:val="00D33FA1"/>
    <w:rsid w:val="00D71FC8"/>
    <w:rsid w:val="00DE3343"/>
    <w:rsid w:val="00E02776"/>
    <w:rsid w:val="00E05E12"/>
    <w:rsid w:val="00E17C1C"/>
    <w:rsid w:val="00E4754B"/>
    <w:rsid w:val="00EB785D"/>
    <w:rsid w:val="00F23480"/>
    <w:rsid w:val="00F71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594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4</cp:revision>
  <cp:lastPrinted>2018-03-07T08:34:00Z</cp:lastPrinted>
  <dcterms:created xsi:type="dcterms:W3CDTF">2018-03-07T08:31:00Z</dcterms:created>
  <dcterms:modified xsi:type="dcterms:W3CDTF">2018-03-07T08:34:00Z</dcterms:modified>
</cp:coreProperties>
</file>