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B58ED" w:rsidRPr="00EB58E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58ED" w:rsidRPr="00EB58ED">
        <w:rPr>
          <w:b/>
          <w:sz w:val="24"/>
        </w:rPr>
        <w:t>ZP/RB-01/18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58ED" w:rsidRPr="00EB58ED">
        <w:rPr>
          <w:b/>
        </w:rPr>
        <w:t>przetarg nieograniczony</w:t>
      </w:r>
      <w:r w:rsidR="00753DC1">
        <w:t xml:space="preserve"> na:</w:t>
      </w:r>
    </w:p>
    <w:p w:rsidR="0000184A" w:rsidRDefault="00EB58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58ED">
        <w:rPr>
          <w:b/>
          <w:sz w:val="24"/>
          <w:szCs w:val="24"/>
        </w:rPr>
        <w:t>Remont pokoi na IVp i Vp w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58ED" w:rsidRPr="00EB58E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58ED" w:rsidRPr="00EB58E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B58ED" w:rsidRPr="00EB58E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5B1" w:rsidRDefault="00F815B1">
      <w:r>
        <w:separator/>
      </w:r>
    </w:p>
  </w:endnote>
  <w:endnote w:type="continuationSeparator" w:id="0">
    <w:p w:rsidR="00F815B1" w:rsidRDefault="00F81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8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8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ED" w:rsidRDefault="00EB58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5B1" w:rsidRDefault="00F815B1">
      <w:r>
        <w:separator/>
      </w:r>
    </w:p>
  </w:footnote>
  <w:footnote w:type="continuationSeparator" w:id="0">
    <w:p w:rsidR="00F815B1" w:rsidRDefault="00F815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ED" w:rsidRDefault="00EB5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ED" w:rsidRDefault="00EB5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ED" w:rsidRDefault="00EB5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5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B58ED"/>
    <w:rsid w:val="00EC667E"/>
    <w:rsid w:val="00F46593"/>
    <w:rsid w:val="00F568D6"/>
    <w:rsid w:val="00F70072"/>
    <w:rsid w:val="00F8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471599-CDA8-424B-91EE-5C6ABE67F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E56E2-3AB2-469B-9284-52172762B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2018-03-01T07:46:00Z</dcterms:created>
  <dcterms:modified xsi:type="dcterms:W3CDTF">2018-03-01T07:46:00Z</dcterms:modified>
</cp:coreProperties>
</file>