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B54A85">
      <w:pPr>
        <w:spacing w:line="360" w:lineRule="auto"/>
        <w:rPr>
          <w:b/>
          <w:bCs/>
          <w:color w:val="000000"/>
          <w:sz w:val="24"/>
        </w:rPr>
      </w:pPr>
      <w:r w:rsidRPr="00B54A85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B54A85">
      <w:pPr>
        <w:spacing w:line="360" w:lineRule="auto"/>
        <w:rPr>
          <w:color w:val="000000"/>
          <w:sz w:val="24"/>
        </w:rPr>
      </w:pPr>
      <w:r w:rsidRPr="00B54A85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B54A85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B54A85">
      <w:pPr>
        <w:spacing w:line="360" w:lineRule="auto"/>
        <w:rPr>
          <w:color w:val="000000"/>
          <w:sz w:val="24"/>
        </w:rPr>
      </w:pPr>
      <w:r w:rsidRPr="00B54A85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B54A85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B54A85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Pr="003C292A" w:rsidRDefault="000034E3">
      <w:pPr>
        <w:spacing w:line="360" w:lineRule="auto"/>
        <w:rPr>
          <w:color w:val="000000"/>
          <w:sz w:val="24"/>
        </w:rPr>
      </w:pPr>
      <w:r w:rsidRPr="003C292A">
        <w:rPr>
          <w:color w:val="000000"/>
          <w:sz w:val="24"/>
        </w:rPr>
        <w:t xml:space="preserve">tel. </w:t>
      </w:r>
      <w:r w:rsidR="003C292A" w:rsidRPr="003C292A">
        <w:rPr>
          <w:color w:val="000000"/>
          <w:sz w:val="24"/>
        </w:rPr>
        <w:t>(34)3250415</w:t>
      </w:r>
      <w:r w:rsidRPr="003C292A">
        <w:rPr>
          <w:color w:val="000000"/>
          <w:sz w:val="24"/>
        </w:rPr>
        <w:t xml:space="preserve">, fax </w:t>
      </w:r>
      <w:r w:rsidR="00B54A85" w:rsidRPr="003C292A">
        <w:rPr>
          <w:color w:val="000000"/>
          <w:sz w:val="24"/>
        </w:rPr>
        <w:t>(34)3250415</w:t>
      </w:r>
      <w:r w:rsidRPr="003C292A">
        <w:rPr>
          <w:color w:val="000000"/>
          <w:sz w:val="24"/>
        </w:rPr>
        <w:t>,</w:t>
      </w:r>
    </w:p>
    <w:p w:rsidR="000034E3" w:rsidRPr="003C292A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54A85" w:rsidRPr="00B54A85">
        <w:rPr>
          <w:b/>
          <w:color w:val="000000"/>
          <w:sz w:val="24"/>
        </w:rPr>
        <w:t>Sukcesywna dostawa gazów technicznych, specjalnych oraz mieszanek gazowych wraz z dzierżawą butli dla jednostek organizacyjnych Politechniki Częstochowskiej przez okres 24 miesięcy od daty podpisania umowy</w:t>
      </w:r>
      <w:r w:rsidR="003C292A">
        <w:rPr>
          <w:color w:val="000000"/>
          <w:sz w:val="24"/>
        </w:rPr>
        <w:t xml:space="preserve">, </w:t>
      </w:r>
      <w:proofErr w:type="spellStart"/>
      <w:r w:rsidR="003C292A">
        <w:rPr>
          <w:color w:val="000000"/>
          <w:sz w:val="24"/>
        </w:rPr>
        <w:t>spr</w:t>
      </w:r>
      <w:proofErr w:type="spellEnd"/>
      <w:r w:rsidR="003C292A">
        <w:rPr>
          <w:color w:val="000000"/>
          <w:sz w:val="24"/>
        </w:rPr>
        <w:t xml:space="preserve">. nr rej. </w:t>
      </w:r>
      <w:r w:rsidR="003C292A" w:rsidRPr="003C292A">
        <w:rPr>
          <w:b/>
          <w:color w:val="000000"/>
          <w:sz w:val="24"/>
        </w:rPr>
        <w:t>ZP/D-03/A/18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54A85" w:rsidTr="0066168E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B54A85" w:rsidRDefault="00B54A85" w:rsidP="0066168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B54A85">
              <w:rPr>
                <w:b/>
                <w:color w:val="000000"/>
                <w:sz w:val="24"/>
              </w:rPr>
              <w:t>1</w:t>
            </w:r>
          </w:p>
          <w:p w:rsidR="00B54A85" w:rsidRDefault="00B54A85" w:rsidP="0066168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54A85" w:rsidRDefault="00B54A85" w:rsidP="006616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4A85">
              <w:rPr>
                <w:b/>
                <w:sz w:val="24"/>
              </w:rPr>
              <w:t xml:space="preserve">AIR LIQUIDE Polska Sp. z </w:t>
            </w:r>
            <w:proofErr w:type="spellStart"/>
            <w:r w:rsidRPr="00B54A85">
              <w:rPr>
                <w:b/>
                <w:sz w:val="24"/>
              </w:rPr>
              <w:t>o.o</w:t>
            </w:r>
            <w:proofErr w:type="spellEnd"/>
          </w:p>
          <w:p w:rsidR="00B54A85" w:rsidRDefault="003C292A" w:rsidP="006616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31-358</w:t>
            </w:r>
            <w:r w:rsidR="00B54A85">
              <w:rPr>
                <w:b/>
                <w:sz w:val="24"/>
              </w:rPr>
              <w:t xml:space="preserve"> </w:t>
            </w:r>
            <w:r w:rsidR="00B54A85" w:rsidRPr="00B54A85">
              <w:rPr>
                <w:b/>
                <w:sz w:val="24"/>
              </w:rPr>
              <w:t>Kraków</w:t>
            </w:r>
          </w:p>
          <w:p w:rsidR="00B54A85" w:rsidRDefault="003C292A" w:rsidP="006616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Jasnogórska 9</w:t>
            </w:r>
          </w:p>
          <w:p w:rsidR="00B54A85" w:rsidRDefault="00B54A85" w:rsidP="006616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54A85">
              <w:rPr>
                <w:b/>
                <w:sz w:val="24"/>
              </w:rPr>
              <w:t>64 479.27 zł</w:t>
            </w:r>
          </w:p>
          <w:p w:rsidR="003C292A" w:rsidRPr="008463A1" w:rsidRDefault="003C292A" w:rsidP="003C292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C292A" w:rsidRDefault="003C292A" w:rsidP="003C292A">
            <w:pPr>
              <w:spacing w:line="360" w:lineRule="auto"/>
              <w:jc w:val="both"/>
              <w:rPr>
                <w:sz w:val="24"/>
              </w:rPr>
            </w:pPr>
            <w:r w:rsidRPr="00B54A8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  <w:tr w:rsidR="00B54A85" w:rsidTr="0066168E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B54A85" w:rsidRDefault="00B54A85" w:rsidP="0066168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B54A85">
              <w:rPr>
                <w:b/>
                <w:color w:val="000000"/>
                <w:sz w:val="24"/>
              </w:rPr>
              <w:t>2</w:t>
            </w:r>
          </w:p>
          <w:p w:rsidR="00B54A85" w:rsidRDefault="00B54A85" w:rsidP="0066168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B54A85" w:rsidRDefault="00B54A85" w:rsidP="006616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4A85">
              <w:rPr>
                <w:b/>
                <w:sz w:val="24"/>
              </w:rPr>
              <w:t xml:space="preserve">AIR LIQUIDE Polska Sp. z </w:t>
            </w:r>
            <w:proofErr w:type="spellStart"/>
            <w:r w:rsidRPr="00B54A85">
              <w:rPr>
                <w:b/>
                <w:sz w:val="24"/>
              </w:rPr>
              <w:t>o.o</w:t>
            </w:r>
            <w:proofErr w:type="spellEnd"/>
          </w:p>
          <w:p w:rsidR="00B54A85" w:rsidRDefault="003C292A" w:rsidP="006616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31-358</w:t>
            </w:r>
            <w:r w:rsidR="00B54A85">
              <w:rPr>
                <w:b/>
                <w:sz w:val="24"/>
              </w:rPr>
              <w:t xml:space="preserve"> </w:t>
            </w:r>
            <w:r w:rsidR="00B54A85" w:rsidRPr="00B54A85">
              <w:rPr>
                <w:b/>
                <w:sz w:val="24"/>
              </w:rPr>
              <w:t>Kraków</w:t>
            </w:r>
          </w:p>
          <w:p w:rsidR="003C292A" w:rsidRDefault="003C292A" w:rsidP="003C292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Jasnogórska 9</w:t>
            </w:r>
          </w:p>
          <w:p w:rsidR="00B54A85" w:rsidRDefault="00B54A85" w:rsidP="006616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54A85">
              <w:rPr>
                <w:b/>
                <w:sz w:val="24"/>
              </w:rPr>
              <w:t>4 395.41 zł</w:t>
            </w:r>
          </w:p>
          <w:p w:rsidR="003C292A" w:rsidRPr="008463A1" w:rsidRDefault="003C292A" w:rsidP="003C292A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C292A" w:rsidRDefault="003C292A" w:rsidP="003C292A">
            <w:pPr>
              <w:spacing w:line="360" w:lineRule="auto"/>
              <w:jc w:val="both"/>
              <w:rPr>
                <w:sz w:val="24"/>
              </w:rPr>
            </w:pPr>
            <w:r w:rsidRPr="00B54A8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54A85" w:rsidRPr="008463A1" w:rsidTr="0066168E">
        <w:tc>
          <w:tcPr>
            <w:tcW w:w="2277" w:type="dxa"/>
            <w:shd w:val="clear" w:color="auto" w:fill="auto"/>
          </w:tcPr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>Dostawa gazów technicznych  i specjalnych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4A85" w:rsidRPr="008463A1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AIR LIQUIDE Polska Sp. z </w:t>
            </w:r>
            <w:proofErr w:type="spellStart"/>
            <w:r w:rsidRPr="00B54A85">
              <w:rPr>
                <w:sz w:val="18"/>
                <w:szCs w:val="18"/>
              </w:rPr>
              <w:t>o.o</w:t>
            </w:r>
            <w:proofErr w:type="spellEnd"/>
          </w:p>
          <w:p w:rsidR="00B54A85" w:rsidRPr="008463A1" w:rsidRDefault="003C292A" w:rsidP="006616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Jasnogórska 9</w:t>
            </w:r>
          </w:p>
          <w:p w:rsidR="00B54A85" w:rsidRPr="008463A1" w:rsidRDefault="003C292A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31-358</w:t>
            </w:r>
            <w:r w:rsidR="00B54A85" w:rsidRPr="008463A1">
              <w:rPr>
                <w:sz w:val="18"/>
                <w:szCs w:val="18"/>
              </w:rPr>
              <w:t xml:space="preserve"> </w:t>
            </w:r>
            <w:r w:rsidR="00B54A85" w:rsidRPr="00B54A85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54A85" w:rsidRPr="00B54A85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1 - Cena - 90.00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2 - Termin realizacji dostaw cząstkowych - </w:t>
            </w:r>
            <w:r w:rsidR="003C292A">
              <w:rPr>
                <w:sz w:val="18"/>
                <w:szCs w:val="18"/>
              </w:rPr>
              <w:t>1</w:t>
            </w:r>
            <w:r w:rsidRPr="00B54A85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B54A85" w:rsidRPr="008463A1" w:rsidRDefault="003C292A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100.</w:t>
            </w:r>
            <w:r w:rsidR="00B54A85" w:rsidRPr="00B54A85">
              <w:rPr>
                <w:sz w:val="18"/>
                <w:szCs w:val="18"/>
              </w:rPr>
              <w:t>00</w:t>
            </w:r>
          </w:p>
        </w:tc>
      </w:tr>
      <w:tr w:rsidR="00B54A85" w:rsidRPr="008463A1" w:rsidTr="0066168E">
        <w:tc>
          <w:tcPr>
            <w:tcW w:w="2277" w:type="dxa"/>
            <w:shd w:val="clear" w:color="auto" w:fill="auto"/>
          </w:tcPr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>Dostawa gazów technicznych  i specjalnych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4A85" w:rsidRPr="003C292A" w:rsidRDefault="00B54A85" w:rsidP="0066168E">
            <w:pPr>
              <w:rPr>
                <w:sz w:val="18"/>
                <w:szCs w:val="18"/>
                <w:lang w:val="en-US"/>
              </w:rPr>
            </w:pPr>
            <w:r w:rsidRPr="003C292A">
              <w:rPr>
                <w:sz w:val="18"/>
                <w:szCs w:val="18"/>
                <w:lang w:val="en-US"/>
              </w:rPr>
              <w:t xml:space="preserve">Messer Sp. z </w:t>
            </w:r>
            <w:proofErr w:type="spellStart"/>
            <w:r w:rsidRPr="003C292A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3C292A">
              <w:rPr>
                <w:sz w:val="18"/>
                <w:szCs w:val="18"/>
                <w:lang w:val="en-US"/>
              </w:rPr>
              <w:t>.</w:t>
            </w:r>
          </w:p>
          <w:p w:rsidR="00B54A85" w:rsidRPr="008463A1" w:rsidRDefault="00B54A85" w:rsidP="0066168E">
            <w:pPr>
              <w:rPr>
                <w:sz w:val="18"/>
                <w:szCs w:val="18"/>
              </w:rPr>
            </w:pPr>
            <w:proofErr w:type="spellStart"/>
            <w:r w:rsidRPr="00B54A85">
              <w:rPr>
                <w:sz w:val="18"/>
                <w:szCs w:val="18"/>
              </w:rPr>
              <w:t>Maciejkowicka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30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41-503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Chorzów</w:t>
            </w:r>
          </w:p>
        </w:tc>
        <w:tc>
          <w:tcPr>
            <w:tcW w:w="2848" w:type="dxa"/>
            <w:shd w:val="clear" w:color="auto" w:fill="auto"/>
          </w:tcPr>
          <w:p w:rsidR="00B54A85" w:rsidRPr="00B54A85" w:rsidRDefault="003C292A" w:rsidP="006616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1 - Cena - 79.51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2 - Termin realizacji dostaw cząstkowych - </w:t>
            </w:r>
            <w:r w:rsidR="003C292A">
              <w:rPr>
                <w:sz w:val="18"/>
                <w:szCs w:val="18"/>
              </w:rPr>
              <w:t>1</w:t>
            </w:r>
            <w:r w:rsidRPr="00B54A85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B54A85" w:rsidRPr="008463A1" w:rsidRDefault="00B54A85" w:rsidP="003C292A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  </w:t>
            </w:r>
            <w:r w:rsidR="003C292A">
              <w:rPr>
                <w:sz w:val="18"/>
                <w:szCs w:val="18"/>
              </w:rPr>
              <w:t>89.51</w:t>
            </w:r>
          </w:p>
        </w:tc>
      </w:tr>
      <w:tr w:rsidR="00B54A85" w:rsidRPr="008463A1" w:rsidTr="0066168E">
        <w:tc>
          <w:tcPr>
            <w:tcW w:w="2277" w:type="dxa"/>
            <w:shd w:val="clear" w:color="auto" w:fill="auto"/>
          </w:tcPr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>Dostawa gazów technicznych  i specjalnych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4A85" w:rsidRPr="008463A1" w:rsidRDefault="003C292A" w:rsidP="0066168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Air</w:t>
            </w:r>
            <w:proofErr w:type="spellEnd"/>
            <w:r>
              <w:rPr>
                <w:sz w:val="18"/>
                <w:szCs w:val="18"/>
              </w:rPr>
              <w:t xml:space="preserve"> Products S</w:t>
            </w:r>
            <w:r w:rsidR="00B54A85" w:rsidRPr="00B54A85">
              <w:rPr>
                <w:sz w:val="18"/>
                <w:szCs w:val="18"/>
              </w:rPr>
              <w:t xml:space="preserve">p. z </w:t>
            </w:r>
            <w:proofErr w:type="spellStart"/>
            <w:r w:rsidR="00B54A85" w:rsidRPr="00B54A85">
              <w:rPr>
                <w:sz w:val="18"/>
                <w:szCs w:val="18"/>
              </w:rPr>
              <w:t>o,o</w:t>
            </w:r>
            <w:proofErr w:type="spellEnd"/>
            <w:r w:rsidR="00B54A85" w:rsidRPr="00B54A85">
              <w:rPr>
                <w:sz w:val="18"/>
                <w:szCs w:val="18"/>
              </w:rPr>
              <w:t>,</w:t>
            </w:r>
          </w:p>
          <w:p w:rsidR="00B54A85" w:rsidRPr="008463A1" w:rsidRDefault="003C292A" w:rsidP="006616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Komitetu Obrony Robotników 48</w:t>
            </w:r>
          </w:p>
          <w:p w:rsidR="00B54A85" w:rsidRPr="008463A1" w:rsidRDefault="00B54A85" w:rsidP="003C292A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02-</w:t>
            </w:r>
            <w:r w:rsidR="003C292A">
              <w:rPr>
                <w:sz w:val="18"/>
                <w:szCs w:val="18"/>
              </w:rPr>
              <w:t>146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54A85" w:rsidRPr="00B54A85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1 - Cena - 72.50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2 - Termin realizacji dostaw cząstkowych - </w:t>
            </w:r>
            <w:r w:rsidR="003C292A">
              <w:rPr>
                <w:sz w:val="18"/>
                <w:szCs w:val="18"/>
              </w:rPr>
              <w:t>1</w:t>
            </w:r>
            <w:r w:rsidRPr="00B54A85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B54A85" w:rsidRPr="008463A1" w:rsidRDefault="003C292A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82.</w:t>
            </w:r>
            <w:r w:rsidR="00B54A85" w:rsidRPr="00B54A85">
              <w:rPr>
                <w:sz w:val="18"/>
                <w:szCs w:val="18"/>
              </w:rPr>
              <w:t>50</w:t>
            </w:r>
          </w:p>
        </w:tc>
      </w:tr>
      <w:tr w:rsidR="00250231" w:rsidRPr="008463A1" w:rsidTr="0066168E">
        <w:tc>
          <w:tcPr>
            <w:tcW w:w="2277" w:type="dxa"/>
            <w:shd w:val="clear" w:color="auto" w:fill="auto"/>
          </w:tcPr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>Dostawa gazów technicznych  i specjalnych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250231" w:rsidRPr="008463A1" w:rsidRDefault="00250231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SIAD POLAND Sp. z o. o.</w:t>
            </w:r>
          </w:p>
          <w:p w:rsidR="00250231" w:rsidRPr="008463A1" w:rsidRDefault="00250231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Kokotek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66</w:t>
            </w:r>
          </w:p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41-700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Ruda   Śląska</w:t>
            </w:r>
          </w:p>
        </w:tc>
        <w:tc>
          <w:tcPr>
            <w:tcW w:w="2848" w:type="dxa"/>
            <w:shd w:val="clear" w:color="auto" w:fill="auto"/>
          </w:tcPr>
          <w:p w:rsidR="00250231" w:rsidRPr="00B54A85" w:rsidRDefault="00250231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1 - Cena </w:t>
            </w:r>
            <w:r>
              <w:rPr>
                <w:sz w:val="18"/>
                <w:szCs w:val="18"/>
              </w:rPr>
              <w:t>–</w:t>
            </w:r>
            <w:r w:rsidRPr="00B54A8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72.36</w:t>
            </w:r>
          </w:p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2 - Termin realizacji dostaw cząstkowych - 0.00</w:t>
            </w:r>
          </w:p>
        </w:tc>
        <w:tc>
          <w:tcPr>
            <w:tcW w:w="1748" w:type="dxa"/>
            <w:shd w:val="clear" w:color="auto" w:fill="auto"/>
          </w:tcPr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72.36</w:t>
            </w:r>
          </w:p>
        </w:tc>
      </w:tr>
      <w:tr w:rsidR="00B54A85" w:rsidRPr="008463A1" w:rsidTr="0066168E">
        <w:tc>
          <w:tcPr>
            <w:tcW w:w="2277" w:type="dxa"/>
            <w:shd w:val="clear" w:color="auto" w:fill="auto"/>
          </w:tcPr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>Dostawa mieszanek gazowych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4A85" w:rsidRPr="008463A1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AIR LIQUIDE Polska Sp. z </w:t>
            </w:r>
            <w:proofErr w:type="spellStart"/>
            <w:r w:rsidRPr="00B54A85">
              <w:rPr>
                <w:sz w:val="18"/>
                <w:szCs w:val="18"/>
              </w:rPr>
              <w:t>o.o</w:t>
            </w:r>
            <w:proofErr w:type="spellEnd"/>
          </w:p>
          <w:p w:rsidR="00B54A85" w:rsidRPr="008463A1" w:rsidRDefault="003C292A" w:rsidP="006616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Jasnogórska 9</w:t>
            </w:r>
          </w:p>
          <w:p w:rsidR="00B54A85" w:rsidRPr="008463A1" w:rsidRDefault="003C292A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31-358</w:t>
            </w:r>
            <w:r w:rsidR="00B54A85" w:rsidRPr="008463A1">
              <w:rPr>
                <w:sz w:val="18"/>
                <w:szCs w:val="18"/>
              </w:rPr>
              <w:t xml:space="preserve"> </w:t>
            </w:r>
            <w:r w:rsidR="00B54A85" w:rsidRPr="00B54A85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B54A85" w:rsidRPr="00B54A85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1 - Cena - 90.00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 xml:space="preserve">2 - Termin realizacji dostaw cząstkowych  - </w:t>
            </w:r>
            <w:r w:rsidR="003C292A">
              <w:rPr>
                <w:sz w:val="18"/>
                <w:szCs w:val="18"/>
              </w:rPr>
              <w:t>1</w:t>
            </w:r>
            <w:r w:rsidRPr="00B54A85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B54A85" w:rsidRPr="008463A1" w:rsidRDefault="003C292A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100.</w:t>
            </w:r>
            <w:r w:rsidR="00B54A85" w:rsidRPr="00B54A85">
              <w:rPr>
                <w:sz w:val="18"/>
                <w:szCs w:val="18"/>
              </w:rPr>
              <w:t>00</w:t>
            </w:r>
          </w:p>
        </w:tc>
      </w:tr>
      <w:tr w:rsidR="00B54A85" w:rsidRPr="008463A1" w:rsidTr="0066168E">
        <w:tc>
          <w:tcPr>
            <w:tcW w:w="2277" w:type="dxa"/>
            <w:shd w:val="clear" w:color="auto" w:fill="auto"/>
          </w:tcPr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>Dostawa mieszanek gazowych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B54A85" w:rsidRPr="008463A1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SIAD POLAND Sp. z o. o.</w:t>
            </w:r>
          </w:p>
          <w:p w:rsidR="00B54A85" w:rsidRPr="008463A1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Kokotek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66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41-700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Ruda   Śląska</w:t>
            </w:r>
          </w:p>
        </w:tc>
        <w:tc>
          <w:tcPr>
            <w:tcW w:w="2848" w:type="dxa"/>
            <w:shd w:val="clear" w:color="auto" w:fill="auto"/>
          </w:tcPr>
          <w:p w:rsidR="00B54A85" w:rsidRPr="00B54A85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1 - Cena - 65.47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2 - Termin re</w:t>
            </w:r>
            <w:r w:rsidR="00250231">
              <w:rPr>
                <w:sz w:val="18"/>
                <w:szCs w:val="18"/>
              </w:rPr>
              <w:t>alizacji dostaw cząstkowych  - 10</w:t>
            </w:r>
            <w:r w:rsidRPr="00B54A85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B54A85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7</w:t>
            </w:r>
            <w:r w:rsidR="003C292A">
              <w:rPr>
                <w:sz w:val="18"/>
                <w:szCs w:val="18"/>
              </w:rPr>
              <w:t>5.</w:t>
            </w:r>
            <w:r w:rsidR="00B54A85" w:rsidRPr="00B54A85">
              <w:rPr>
                <w:sz w:val="18"/>
                <w:szCs w:val="18"/>
              </w:rPr>
              <w:t>47</w:t>
            </w:r>
          </w:p>
        </w:tc>
      </w:tr>
      <w:tr w:rsidR="00250231" w:rsidRPr="008463A1" w:rsidTr="0066168E">
        <w:tc>
          <w:tcPr>
            <w:tcW w:w="2277" w:type="dxa"/>
            <w:shd w:val="clear" w:color="auto" w:fill="auto"/>
          </w:tcPr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 xml:space="preserve">Dostawa mieszanek </w:t>
            </w:r>
            <w:r w:rsidRPr="00B54A85">
              <w:rPr>
                <w:sz w:val="18"/>
                <w:szCs w:val="18"/>
              </w:rPr>
              <w:lastRenderedPageBreak/>
              <w:t>gazowych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250231" w:rsidRPr="003C292A" w:rsidRDefault="00250231" w:rsidP="0066168E">
            <w:pPr>
              <w:rPr>
                <w:sz w:val="18"/>
                <w:szCs w:val="18"/>
                <w:lang w:val="en-US"/>
              </w:rPr>
            </w:pPr>
            <w:r w:rsidRPr="003C292A">
              <w:rPr>
                <w:sz w:val="18"/>
                <w:szCs w:val="18"/>
                <w:lang w:val="en-US"/>
              </w:rPr>
              <w:lastRenderedPageBreak/>
              <w:t xml:space="preserve">Messer Sp. z </w:t>
            </w:r>
            <w:proofErr w:type="spellStart"/>
            <w:r w:rsidRPr="003C292A">
              <w:rPr>
                <w:sz w:val="18"/>
                <w:szCs w:val="18"/>
                <w:lang w:val="en-US"/>
              </w:rPr>
              <w:t>o.o</w:t>
            </w:r>
            <w:proofErr w:type="spellEnd"/>
            <w:r w:rsidRPr="003C292A">
              <w:rPr>
                <w:sz w:val="18"/>
                <w:szCs w:val="18"/>
                <w:lang w:val="en-US"/>
              </w:rPr>
              <w:t>.</w:t>
            </w:r>
          </w:p>
          <w:p w:rsidR="00250231" w:rsidRPr="008463A1" w:rsidRDefault="00250231" w:rsidP="0066168E">
            <w:pPr>
              <w:rPr>
                <w:sz w:val="18"/>
                <w:szCs w:val="18"/>
              </w:rPr>
            </w:pPr>
            <w:proofErr w:type="spellStart"/>
            <w:r w:rsidRPr="00B54A85">
              <w:rPr>
                <w:sz w:val="18"/>
                <w:szCs w:val="18"/>
              </w:rPr>
              <w:lastRenderedPageBreak/>
              <w:t>Maciejkowicka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30</w:t>
            </w:r>
          </w:p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41-503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Chorzów</w:t>
            </w:r>
          </w:p>
        </w:tc>
        <w:tc>
          <w:tcPr>
            <w:tcW w:w="2848" w:type="dxa"/>
            <w:shd w:val="clear" w:color="auto" w:fill="auto"/>
          </w:tcPr>
          <w:p w:rsidR="00250231" w:rsidRPr="00B54A85" w:rsidRDefault="00250231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lastRenderedPageBreak/>
              <w:t>1 - Cena - 67.09</w:t>
            </w:r>
          </w:p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lastRenderedPageBreak/>
              <w:t>2 - Termin realizacji dostaw cząstkowych  - 0.00</w:t>
            </w:r>
          </w:p>
        </w:tc>
        <w:tc>
          <w:tcPr>
            <w:tcW w:w="1748" w:type="dxa"/>
            <w:shd w:val="clear" w:color="auto" w:fill="auto"/>
          </w:tcPr>
          <w:p w:rsidR="00250231" w:rsidRPr="008463A1" w:rsidRDefault="00250231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67.</w:t>
            </w:r>
            <w:r w:rsidRPr="00B54A85">
              <w:rPr>
                <w:sz w:val="18"/>
                <w:szCs w:val="18"/>
              </w:rPr>
              <w:t>09</w:t>
            </w:r>
          </w:p>
        </w:tc>
      </w:tr>
      <w:tr w:rsidR="00B54A85" w:rsidRPr="008463A1" w:rsidTr="0066168E">
        <w:tc>
          <w:tcPr>
            <w:tcW w:w="2277" w:type="dxa"/>
            <w:shd w:val="clear" w:color="auto" w:fill="auto"/>
          </w:tcPr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bookmarkStart w:id="0" w:name="_GoBack"/>
            <w:bookmarkEnd w:id="0"/>
            <w:r w:rsidRPr="00B54A85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54A85">
              <w:rPr>
                <w:sz w:val="18"/>
                <w:szCs w:val="18"/>
              </w:rPr>
              <w:t>Dostawa mieszanek gazowych wraz z dzierżawą butli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3C292A" w:rsidRPr="008463A1" w:rsidRDefault="003C292A" w:rsidP="003C292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Air</w:t>
            </w:r>
            <w:proofErr w:type="spellEnd"/>
            <w:r>
              <w:rPr>
                <w:sz w:val="18"/>
                <w:szCs w:val="18"/>
              </w:rPr>
              <w:t xml:space="preserve"> Products S</w:t>
            </w:r>
            <w:r w:rsidRPr="00B54A85">
              <w:rPr>
                <w:sz w:val="18"/>
                <w:szCs w:val="18"/>
              </w:rPr>
              <w:t xml:space="preserve">p. z </w:t>
            </w:r>
            <w:proofErr w:type="spellStart"/>
            <w:r w:rsidRPr="00B54A85">
              <w:rPr>
                <w:sz w:val="18"/>
                <w:szCs w:val="18"/>
              </w:rPr>
              <w:t>o,o</w:t>
            </w:r>
            <w:proofErr w:type="spellEnd"/>
            <w:r w:rsidRPr="00B54A85">
              <w:rPr>
                <w:sz w:val="18"/>
                <w:szCs w:val="18"/>
              </w:rPr>
              <w:t>,</w:t>
            </w:r>
          </w:p>
          <w:p w:rsidR="003C292A" w:rsidRPr="008463A1" w:rsidRDefault="003C292A" w:rsidP="003C29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Komitetu Obrony Robotników 48</w:t>
            </w:r>
          </w:p>
          <w:p w:rsidR="00B54A85" w:rsidRPr="008463A1" w:rsidRDefault="003C292A" w:rsidP="003C292A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02-</w:t>
            </w:r>
            <w:r>
              <w:rPr>
                <w:sz w:val="18"/>
                <w:szCs w:val="18"/>
              </w:rPr>
              <w:t>146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54A85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B54A85" w:rsidRPr="00B54A85" w:rsidRDefault="00B54A85" w:rsidP="0066168E">
            <w:pPr>
              <w:rPr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1 - Cena - 61.32</w:t>
            </w:r>
          </w:p>
          <w:p w:rsidR="00B54A85" w:rsidRPr="008463A1" w:rsidRDefault="00B54A85" w:rsidP="0066168E">
            <w:pPr>
              <w:rPr>
                <w:color w:val="000000"/>
                <w:sz w:val="18"/>
                <w:szCs w:val="18"/>
              </w:rPr>
            </w:pPr>
            <w:r w:rsidRPr="00B54A85">
              <w:rPr>
                <w:sz w:val="18"/>
                <w:szCs w:val="18"/>
              </w:rPr>
              <w:t>2 - Termin realizacji dostaw cząstkowych  - 0.00</w:t>
            </w:r>
          </w:p>
        </w:tc>
        <w:tc>
          <w:tcPr>
            <w:tcW w:w="1748" w:type="dxa"/>
            <w:shd w:val="clear" w:color="auto" w:fill="auto"/>
          </w:tcPr>
          <w:p w:rsidR="00B54A85" w:rsidRPr="008463A1" w:rsidRDefault="003C292A" w:rsidP="0066168E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61.</w:t>
            </w:r>
            <w:r w:rsidR="00B54A85" w:rsidRPr="00B54A85">
              <w:rPr>
                <w:sz w:val="18"/>
                <w:szCs w:val="18"/>
              </w:rPr>
              <w:t>32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B54A85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B54A85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B54A85">
        <w:rPr>
          <w:sz w:val="24"/>
          <w:szCs w:val="24"/>
        </w:rPr>
        <w:t>2018-02-20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0EB" w:rsidRDefault="00EB10EB">
      <w:r>
        <w:separator/>
      </w:r>
    </w:p>
  </w:endnote>
  <w:endnote w:type="continuationSeparator" w:id="0">
    <w:p w:rsidR="00EB10EB" w:rsidRDefault="00EB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A85" w:rsidRDefault="00B54A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50231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50231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A85" w:rsidRDefault="00B54A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0EB" w:rsidRDefault="00EB10EB">
      <w:r>
        <w:separator/>
      </w:r>
    </w:p>
  </w:footnote>
  <w:footnote w:type="continuationSeparator" w:id="0">
    <w:p w:rsidR="00EB10EB" w:rsidRDefault="00EB1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A85" w:rsidRDefault="00B5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A85" w:rsidRDefault="00B5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A85" w:rsidRDefault="00B54A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0EB"/>
    <w:rsid w:val="000034E3"/>
    <w:rsid w:val="00250231"/>
    <w:rsid w:val="0029663E"/>
    <w:rsid w:val="003C292A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AF25E0"/>
    <w:rsid w:val="00B54A85"/>
    <w:rsid w:val="00BF155D"/>
    <w:rsid w:val="00C21CF7"/>
    <w:rsid w:val="00C57239"/>
    <w:rsid w:val="00D63C9E"/>
    <w:rsid w:val="00DA18CF"/>
    <w:rsid w:val="00DA69C2"/>
    <w:rsid w:val="00EB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134AE3-8FE5-43F3-BEA5-91A00D45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503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1601-01-01T00:00:00Z</cp:lastPrinted>
  <dcterms:created xsi:type="dcterms:W3CDTF">2018-02-20T13:09:00Z</dcterms:created>
  <dcterms:modified xsi:type="dcterms:W3CDTF">2018-02-20T13:09:00Z</dcterms:modified>
</cp:coreProperties>
</file>