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DE5CF2" w:rsidP="001A443E">
      <w:pPr>
        <w:jc w:val="right"/>
        <w:rPr>
          <w:b/>
          <w:bCs/>
          <w:sz w:val="24"/>
        </w:rPr>
      </w:pPr>
      <w:r w:rsidRPr="00DE5CF2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DE5CF2">
        <w:rPr>
          <w:sz w:val="24"/>
        </w:rPr>
        <w:t>2018-02-13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DE5CF2" w:rsidP="0018613E">
      <w:pPr>
        <w:spacing w:after="40"/>
        <w:rPr>
          <w:b/>
          <w:bCs/>
          <w:sz w:val="24"/>
        </w:rPr>
      </w:pPr>
      <w:r w:rsidRPr="00DE5CF2">
        <w:rPr>
          <w:b/>
          <w:bCs/>
          <w:sz w:val="24"/>
        </w:rPr>
        <w:t>Politechnika Częstochowska</w:t>
      </w:r>
    </w:p>
    <w:p w:rsidR="00A80738" w:rsidRPr="0018613E" w:rsidRDefault="00DE5CF2" w:rsidP="00A80738">
      <w:pPr>
        <w:rPr>
          <w:bCs/>
          <w:sz w:val="24"/>
        </w:rPr>
      </w:pPr>
      <w:r w:rsidRPr="00DE5CF2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DE5CF2">
        <w:rPr>
          <w:bCs/>
          <w:sz w:val="24"/>
        </w:rPr>
        <w:t>69</w:t>
      </w:r>
    </w:p>
    <w:p w:rsidR="00A80738" w:rsidRPr="0018613E" w:rsidRDefault="00DE5CF2" w:rsidP="00A80738">
      <w:pPr>
        <w:rPr>
          <w:bCs/>
          <w:sz w:val="24"/>
        </w:rPr>
      </w:pPr>
      <w:r w:rsidRPr="00DE5CF2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DE5CF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E5CF2" w:rsidRPr="00DE5CF2">
        <w:rPr>
          <w:b/>
          <w:sz w:val="24"/>
          <w:szCs w:val="24"/>
        </w:rPr>
        <w:t>ZP/DK-37/17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E5CF2" w:rsidRPr="00DE5CF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E5CF2" w:rsidP="00CB5EDB">
      <w:pPr>
        <w:pStyle w:val="Tekstpodstawowywcity"/>
        <w:spacing w:before="120" w:after="240"/>
        <w:ind w:firstLine="0"/>
        <w:jc w:val="center"/>
      </w:pPr>
      <w:r w:rsidRPr="00DE5CF2">
        <w:rPr>
          <w:b/>
        </w:rPr>
        <w:t>Sukcesywna dostawa sprzętu komputerowego i oprogramowania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E5CF2" w:rsidRPr="00DE5CF2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E5CF2" w:rsidRPr="00DE5CF2">
        <w:rPr>
          <w:sz w:val="24"/>
          <w:szCs w:val="24"/>
        </w:rPr>
        <w:t>13/02/2018</w:t>
      </w:r>
      <w:r w:rsidRPr="00FF4AB1">
        <w:rPr>
          <w:sz w:val="24"/>
          <w:szCs w:val="24"/>
        </w:rPr>
        <w:t xml:space="preserve"> o godz. </w:t>
      </w:r>
      <w:r w:rsidR="00DE5CF2" w:rsidRPr="00DE5CF2">
        <w:rPr>
          <w:sz w:val="24"/>
          <w:szCs w:val="24"/>
        </w:rPr>
        <w:t>11:15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E5CF2" w:rsidRPr="006646D9" w:rsidTr="00D8031F">
        <w:trPr>
          <w:trHeight w:val="70"/>
        </w:trPr>
        <w:tc>
          <w:tcPr>
            <w:tcW w:w="9214" w:type="dxa"/>
          </w:tcPr>
          <w:p w:rsidR="00DE5CF2" w:rsidRPr="00A3048A" w:rsidRDefault="00DE5CF2" w:rsidP="00D8031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E5CF2">
              <w:rPr>
                <w:sz w:val="24"/>
                <w:szCs w:val="24"/>
              </w:rPr>
              <w:t>części 1 zamówienia w wysokości 426 652.56 zł brutto;</w:t>
            </w:r>
          </w:p>
        </w:tc>
      </w:tr>
      <w:tr w:rsidR="00DE5CF2" w:rsidRPr="006646D9" w:rsidTr="00D8031F">
        <w:trPr>
          <w:trHeight w:val="70"/>
        </w:trPr>
        <w:tc>
          <w:tcPr>
            <w:tcW w:w="9214" w:type="dxa"/>
          </w:tcPr>
          <w:p w:rsidR="00DE5CF2" w:rsidRPr="00A3048A" w:rsidRDefault="00DE5CF2" w:rsidP="00D8031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DE5CF2">
              <w:rPr>
                <w:sz w:val="24"/>
              </w:rPr>
              <w:t>części 2 zamówienia w wysokości 26 971.44 zł brutto;</w:t>
            </w:r>
          </w:p>
        </w:tc>
      </w:tr>
    </w:tbl>
    <w:p w:rsidR="00A80738" w:rsidRDefault="00DE5CF2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E5CF2" w:rsidRPr="00075CD0" w:rsidTr="00D8031F">
        <w:tc>
          <w:tcPr>
            <w:tcW w:w="82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2</w:t>
            </w:r>
          </w:p>
        </w:tc>
        <w:tc>
          <w:tcPr>
            <w:tcW w:w="2295" w:type="dxa"/>
            <w:shd w:val="clear" w:color="auto" w:fill="auto"/>
          </w:tcPr>
          <w:p w:rsidR="00DE5CF2" w:rsidRPr="00CB5EDB" w:rsidRDefault="00DE5CF2" w:rsidP="00D8031F">
            <w:pPr>
              <w:spacing w:before="40"/>
            </w:pPr>
            <w:r w:rsidRPr="00DE5CF2">
              <w:t>ACOM Spółka Jawna Wanda Drzewiecka Artur Drzewiecki</w:t>
            </w:r>
          </w:p>
          <w:p w:rsidR="00DE5CF2" w:rsidRPr="00CB5EDB" w:rsidRDefault="00DE5CF2" w:rsidP="00D8031F">
            <w:r w:rsidRPr="00DE5CF2">
              <w:t>Okólna</w:t>
            </w:r>
            <w:r w:rsidRPr="00CB5EDB">
              <w:t xml:space="preserve"> </w:t>
            </w:r>
            <w:r w:rsidRPr="00DE5CF2">
              <w:t>103</w:t>
            </w:r>
            <w:r w:rsidRPr="00CB5EDB">
              <w:t xml:space="preserve"> </w:t>
            </w:r>
          </w:p>
          <w:p w:rsidR="00DE5CF2" w:rsidRPr="00CB5EDB" w:rsidRDefault="00DE5CF2" w:rsidP="00D8031F">
            <w:pPr>
              <w:spacing w:before="40" w:after="40"/>
              <w:jc w:val="both"/>
            </w:pPr>
            <w:r w:rsidRPr="00DE5CF2">
              <w:t>42-218</w:t>
            </w:r>
            <w:r w:rsidRPr="00CB5EDB">
              <w:t xml:space="preserve"> </w:t>
            </w:r>
            <w:r w:rsidRPr="00DE5C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30 639.30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pendrive - 60m-cy; dysk - 36 m-cy; pozostałe - 24 m-ce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</w:tr>
      <w:tr w:rsidR="00DE5CF2" w:rsidRPr="00075CD0" w:rsidTr="00D8031F">
        <w:tc>
          <w:tcPr>
            <w:tcW w:w="82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1</w:t>
            </w:r>
          </w:p>
        </w:tc>
        <w:tc>
          <w:tcPr>
            <w:tcW w:w="2295" w:type="dxa"/>
            <w:shd w:val="clear" w:color="auto" w:fill="auto"/>
          </w:tcPr>
          <w:p w:rsidR="00DE5CF2" w:rsidRPr="00CB5EDB" w:rsidRDefault="00DE5CF2" w:rsidP="00D8031F">
            <w:pPr>
              <w:spacing w:before="40"/>
            </w:pPr>
            <w:r w:rsidRPr="00DE5CF2">
              <w:t>CT ALFA Sp. z o.o.</w:t>
            </w:r>
          </w:p>
          <w:p w:rsidR="00DE5CF2" w:rsidRPr="00CB5EDB" w:rsidRDefault="00DE5CF2" w:rsidP="00D8031F">
            <w:r w:rsidRPr="00DE5CF2">
              <w:t>Sikorskiego</w:t>
            </w:r>
            <w:r w:rsidRPr="00CB5EDB">
              <w:t xml:space="preserve"> </w:t>
            </w:r>
            <w:r w:rsidRPr="00DE5CF2">
              <w:t>9</w:t>
            </w:r>
            <w:r w:rsidRPr="00CB5EDB">
              <w:t xml:space="preserve"> </w:t>
            </w:r>
          </w:p>
          <w:p w:rsidR="00DE5CF2" w:rsidRPr="00CB5EDB" w:rsidRDefault="00DE5CF2" w:rsidP="00D8031F">
            <w:pPr>
              <w:spacing w:before="40" w:after="40"/>
              <w:jc w:val="both"/>
            </w:pPr>
            <w:r w:rsidRPr="00DE5CF2">
              <w:t>66-200</w:t>
            </w:r>
            <w:r w:rsidRPr="00CB5EDB">
              <w:t xml:space="preserve"> </w:t>
            </w:r>
            <w:r w:rsidRPr="00DE5CF2">
              <w:t>Świebodzin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376 605.00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ko</w:t>
            </w:r>
            <w:r w:rsidR="00555A4B">
              <w:t>m</w:t>
            </w:r>
            <w:r w:rsidRPr="00DE5CF2">
              <w:t>puter biurowy, monitor, komputer all-in-one, notebook - 36 m-cy; oprogramowanie - 12 m-cy; pozostałe - 24 m-ce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</w:tr>
      <w:tr w:rsidR="00DE5CF2" w:rsidRPr="00075CD0" w:rsidTr="00D8031F">
        <w:tc>
          <w:tcPr>
            <w:tcW w:w="82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1</w:t>
            </w:r>
          </w:p>
        </w:tc>
        <w:tc>
          <w:tcPr>
            <w:tcW w:w="2295" w:type="dxa"/>
            <w:shd w:val="clear" w:color="auto" w:fill="auto"/>
          </w:tcPr>
          <w:p w:rsidR="00DE5CF2" w:rsidRPr="00CB5EDB" w:rsidRDefault="00DE5CF2" w:rsidP="00D8031F">
            <w:pPr>
              <w:spacing w:before="40"/>
            </w:pPr>
            <w:r w:rsidRPr="00DE5CF2">
              <w:t>Betacom S.A.</w:t>
            </w:r>
          </w:p>
          <w:p w:rsidR="00DE5CF2" w:rsidRPr="00CB5EDB" w:rsidRDefault="00DE5CF2" w:rsidP="00D8031F">
            <w:r w:rsidRPr="00DE5CF2">
              <w:t>Połczyńska</w:t>
            </w:r>
            <w:r w:rsidRPr="00CB5EDB">
              <w:t xml:space="preserve"> </w:t>
            </w:r>
            <w:r w:rsidRPr="00DE5CF2">
              <w:t>31A</w:t>
            </w:r>
            <w:r w:rsidRPr="00CB5EDB">
              <w:t xml:space="preserve"> </w:t>
            </w:r>
          </w:p>
          <w:p w:rsidR="00DE5CF2" w:rsidRPr="00CB5EDB" w:rsidRDefault="00DE5CF2" w:rsidP="00D8031F">
            <w:pPr>
              <w:spacing w:before="40" w:after="40"/>
              <w:jc w:val="both"/>
            </w:pPr>
            <w:r w:rsidRPr="00DE5CF2">
              <w:lastRenderedPageBreak/>
              <w:t>01-377</w:t>
            </w:r>
            <w:r w:rsidRPr="00CB5EDB">
              <w:t xml:space="preserve"> </w:t>
            </w:r>
            <w:r w:rsidRPr="00DE5CF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lastRenderedPageBreak/>
              <w:t xml:space="preserve">377 042.68 </w:t>
            </w:r>
            <w:r w:rsidRPr="00DE5CF2">
              <w:lastRenderedPageBreak/>
              <w:t>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lastRenderedPageBreak/>
              <w:t xml:space="preserve">zgodnie z </w:t>
            </w:r>
            <w:r w:rsidRPr="00DE5CF2">
              <w:lastRenderedPageBreak/>
              <w:t>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lastRenderedPageBreak/>
              <w:t>ko</w:t>
            </w:r>
            <w:r w:rsidR="00555A4B">
              <w:t>m</w:t>
            </w:r>
            <w:r w:rsidRPr="00DE5CF2">
              <w:t xml:space="preserve">puter biurowy, </w:t>
            </w:r>
            <w:r w:rsidRPr="00DE5CF2">
              <w:lastRenderedPageBreak/>
              <w:t>monitor 24'', komputer all-in-one, notebook - 36 m-cy; pozostałe 24 m-ce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lastRenderedPageBreak/>
              <w:t xml:space="preserve">zgodnie z </w:t>
            </w:r>
            <w:r w:rsidRPr="00DE5CF2">
              <w:lastRenderedPageBreak/>
              <w:t>SIWZ</w:t>
            </w:r>
          </w:p>
        </w:tc>
      </w:tr>
      <w:tr w:rsidR="00DE5CF2" w:rsidRPr="00075CD0" w:rsidTr="00D8031F">
        <w:tc>
          <w:tcPr>
            <w:tcW w:w="82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lastRenderedPageBreak/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1</w:t>
            </w:r>
          </w:p>
        </w:tc>
        <w:tc>
          <w:tcPr>
            <w:tcW w:w="2295" w:type="dxa"/>
            <w:shd w:val="clear" w:color="auto" w:fill="auto"/>
          </w:tcPr>
          <w:p w:rsidR="00DE5CF2" w:rsidRPr="00CB5EDB" w:rsidRDefault="00DE5CF2" w:rsidP="00D8031F">
            <w:pPr>
              <w:spacing w:before="40"/>
            </w:pPr>
            <w:r w:rsidRPr="00DE5CF2">
              <w:t>BIS Karol Kowalski</w:t>
            </w:r>
          </w:p>
          <w:p w:rsidR="00DE5CF2" w:rsidRPr="00CB5EDB" w:rsidRDefault="00DE5CF2" w:rsidP="00D8031F">
            <w:r w:rsidRPr="00DE5CF2">
              <w:t>Al. Niepodległości</w:t>
            </w:r>
            <w:r w:rsidRPr="00CB5EDB">
              <w:t xml:space="preserve"> </w:t>
            </w:r>
            <w:r w:rsidRPr="00DE5CF2">
              <w:t>41</w:t>
            </w:r>
            <w:r w:rsidRPr="00CB5EDB">
              <w:t xml:space="preserve"> </w:t>
            </w:r>
          </w:p>
          <w:p w:rsidR="00DE5CF2" w:rsidRPr="00CB5EDB" w:rsidRDefault="00DE5CF2" w:rsidP="00D8031F">
            <w:pPr>
              <w:spacing w:before="40" w:after="40"/>
              <w:jc w:val="both"/>
            </w:pPr>
            <w:r w:rsidRPr="00DE5CF2">
              <w:t>42-200</w:t>
            </w:r>
            <w:r w:rsidRPr="00CB5EDB">
              <w:t xml:space="preserve"> </w:t>
            </w:r>
            <w:r w:rsidRPr="00DE5C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358 746.30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ko</w:t>
            </w:r>
            <w:r w:rsidR="00555A4B">
              <w:t>m</w:t>
            </w:r>
            <w:bookmarkStart w:id="0" w:name="_GoBack"/>
            <w:bookmarkEnd w:id="0"/>
            <w:r w:rsidRPr="00DE5CF2">
              <w:t>puter biurowy, monitor 24'', komputer all-in-one, notebook - 36 m-cy; pozostałe 24 m-ce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</w:tr>
      <w:tr w:rsidR="00DE5CF2" w:rsidRPr="00075CD0" w:rsidTr="00D8031F">
        <w:tc>
          <w:tcPr>
            <w:tcW w:w="82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2</w:t>
            </w:r>
          </w:p>
        </w:tc>
        <w:tc>
          <w:tcPr>
            <w:tcW w:w="2295" w:type="dxa"/>
            <w:shd w:val="clear" w:color="auto" w:fill="auto"/>
          </w:tcPr>
          <w:p w:rsidR="00DE5CF2" w:rsidRPr="00CB5EDB" w:rsidRDefault="00DE5CF2" w:rsidP="00D8031F">
            <w:pPr>
              <w:spacing w:before="40"/>
            </w:pPr>
            <w:r w:rsidRPr="00DE5CF2">
              <w:t>BIS Karol Kowalski</w:t>
            </w:r>
          </w:p>
          <w:p w:rsidR="00DE5CF2" w:rsidRPr="00CB5EDB" w:rsidRDefault="00DE5CF2" w:rsidP="00D8031F">
            <w:r w:rsidRPr="00DE5CF2">
              <w:t>Al. Niepodległości</w:t>
            </w:r>
            <w:r w:rsidRPr="00CB5EDB">
              <w:t xml:space="preserve"> </w:t>
            </w:r>
            <w:r w:rsidRPr="00DE5CF2">
              <w:t>41</w:t>
            </w:r>
            <w:r w:rsidRPr="00CB5EDB">
              <w:t xml:space="preserve"> </w:t>
            </w:r>
          </w:p>
          <w:p w:rsidR="00DE5CF2" w:rsidRPr="00CB5EDB" w:rsidRDefault="00DE5CF2" w:rsidP="00D8031F">
            <w:pPr>
              <w:spacing w:before="40" w:after="40"/>
              <w:jc w:val="both"/>
            </w:pPr>
            <w:r w:rsidRPr="00DE5CF2">
              <w:t>42-200</w:t>
            </w:r>
            <w:r w:rsidRPr="00CB5EDB">
              <w:t xml:space="preserve"> </w:t>
            </w:r>
            <w:r w:rsidRPr="00DE5CF2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22 463.49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E5CF2" w:rsidRPr="00CB5EDB" w:rsidRDefault="00DE5CF2" w:rsidP="00D8031F">
            <w:pPr>
              <w:spacing w:before="120" w:after="120"/>
              <w:jc w:val="center"/>
            </w:pPr>
            <w:r w:rsidRPr="00DE5CF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377" w:rsidRDefault="00A74377">
      <w:r>
        <w:separator/>
      </w:r>
    </w:p>
  </w:endnote>
  <w:endnote w:type="continuationSeparator" w:id="0">
    <w:p w:rsidR="00A74377" w:rsidRDefault="00A74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555A4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5A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5A4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5A4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377" w:rsidRDefault="00A74377">
      <w:r>
        <w:separator/>
      </w:r>
    </w:p>
  </w:footnote>
  <w:footnote w:type="continuationSeparator" w:id="0">
    <w:p w:rsidR="00A74377" w:rsidRDefault="00A743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F2" w:rsidRDefault="00DE5C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F2" w:rsidRDefault="00DE5C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CF2" w:rsidRDefault="00DE5C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4377"/>
    <w:rsid w:val="0001764B"/>
    <w:rsid w:val="0003529D"/>
    <w:rsid w:val="00075CD0"/>
    <w:rsid w:val="00092C61"/>
    <w:rsid w:val="0010271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5A4B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74377"/>
    <w:rsid w:val="00A80738"/>
    <w:rsid w:val="00AC7F83"/>
    <w:rsid w:val="00B50940"/>
    <w:rsid w:val="00C236D3"/>
    <w:rsid w:val="00C94D43"/>
    <w:rsid w:val="00CB5EDB"/>
    <w:rsid w:val="00DE5CF2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55A4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55A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2018-02-13T13:11:00Z</cp:lastPrinted>
  <dcterms:created xsi:type="dcterms:W3CDTF">2018-02-13T13:11:00Z</dcterms:created>
  <dcterms:modified xsi:type="dcterms:W3CDTF">2018-02-13T13:11:00Z</dcterms:modified>
</cp:coreProperties>
</file>