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B57514" w:rsidP="001A443E">
      <w:pPr>
        <w:jc w:val="right"/>
        <w:rPr>
          <w:b/>
          <w:bCs/>
          <w:sz w:val="24"/>
        </w:rPr>
      </w:pPr>
      <w:r w:rsidRPr="00B5751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57514">
        <w:rPr>
          <w:sz w:val="24"/>
        </w:rPr>
        <w:t>2018-02-08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57514" w:rsidP="0018613E">
      <w:pPr>
        <w:spacing w:after="40"/>
        <w:rPr>
          <w:b/>
          <w:bCs/>
          <w:sz w:val="24"/>
        </w:rPr>
      </w:pPr>
      <w:r w:rsidRPr="00B57514">
        <w:rPr>
          <w:b/>
          <w:bCs/>
          <w:sz w:val="24"/>
        </w:rPr>
        <w:t>Politechnika Częstochowska</w:t>
      </w:r>
    </w:p>
    <w:p w:rsidR="00A80738" w:rsidRPr="0018613E" w:rsidRDefault="00B57514" w:rsidP="00A80738">
      <w:pPr>
        <w:rPr>
          <w:bCs/>
          <w:sz w:val="24"/>
        </w:rPr>
      </w:pPr>
      <w:r w:rsidRPr="00B5751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57514">
        <w:rPr>
          <w:bCs/>
          <w:sz w:val="24"/>
        </w:rPr>
        <w:t>69</w:t>
      </w:r>
    </w:p>
    <w:p w:rsidR="00A80738" w:rsidRPr="0018613E" w:rsidRDefault="00B57514" w:rsidP="00A80738">
      <w:pPr>
        <w:rPr>
          <w:bCs/>
          <w:sz w:val="24"/>
        </w:rPr>
      </w:pPr>
      <w:r w:rsidRPr="00B5751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5751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57514" w:rsidRPr="00B57514">
        <w:rPr>
          <w:b/>
          <w:sz w:val="24"/>
          <w:szCs w:val="24"/>
        </w:rPr>
        <w:t>ZP/DK-43/17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57514" w:rsidRPr="00B5751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57514" w:rsidP="00CB5EDB">
      <w:pPr>
        <w:pStyle w:val="Tekstpodstawowywcity"/>
        <w:spacing w:before="120" w:after="240"/>
        <w:ind w:firstLine="0"/>
        <w:jc w:val="center"/>
      </w:pPr>
      <w:r w:rsidRPr="00B57514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57514" w:rsidRPr="00B57514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57514" w:rsidRPr="00B57514">
        <w:rPr>
          <w:sz w:val="24"/>
          <w:szCs w:val="24"/>
        </w:rPr>
        <w:t>08/02/2018</w:t>
      </w:r>
      <w:r w:rsidRPr="00FF4AB1">
        <w:rPr>
          <w:sz w:val="24"/>
          <w:szCs w:val="24"/>
        </w:rPr>
        <w:t xml:space="preserve"> o godz. </w:t>
      </w:r>
      <w:r w:rsidR="00B57514" w:rsidRPr="00B57514">
        <w:rPr>
          <w:sz w:val="24"/>
          <w:szCs w:val="24"/>
        </w:rPr>
        <w:t>09:30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1 zamówienia w wysokości 5 658.00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2 zamówienia w wysokości 2 400.00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3 zamówienia w wysokości 2 400.00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4 zamówienia w wysokości 100.00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5 zamówienia w wysokości 4 800.00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6 zamówienia w wysokości 4 031.00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7 zamówienia w wysokości 6 150.00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8 zamówienia w wysokości 1 845.00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9 zamówienia w wysokości 4 800.00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10 zamówienia w wysokości 3 000.00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11 zamówienia w wysokości 750.00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12 zamówienia w wysokości 7 000.00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13 zamówienia w wysokości 4 800.00 zł brutto;</w:t>
            </w:r>
          </w:p>
        </w:tc>
      </w:tr>
      <w:tr w:rsidR="00B57514" w:rsidRPr="006646D9" w:rsidTr="00A823D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7514" w:rsidRPr="00A3048A" w:rsidRDefault="00B57514" w:rsidP="00A823D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7514">
              <w:rPr>
                <w:sz w:val="24"/>
                <w:szCs w:val="24"/>
              </w:rPr>
              <w:t>części 14 zamówienia w wysokości 2 500.00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3 739.20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lastRenderedPageBreak/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lastRenderedPageBreak/>
              <w:t>2 127.90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 xml:space="preserve">zgodnie z </w:t>
            </w:r>
            <w:r w:rsidRPr="00B57514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lastRenderedPageBreak/>
              <w:t xml:space="preserve">24 </w:t>
            </w:r>
            <w:r w:rsidRPr="00B57514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lastRenderedPageBreak/>
              <w:t xml:space="preserve">zgodnie z </w:t>
            </w:r>
            <w:r w:rsidRPr="00B57514">
              <w:lastRenderedPageBreak/>
              <w:t>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2 127.90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135.30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5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4 784.70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7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4 824.06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m-ce (drukarka, przejścowka, mysz), 36 m-cy (monitor, dysk HDD, listwa), 60 m-cy (dysk SSD, pendrive)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8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1 131.60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9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4 243.50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11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627.30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12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6 420.60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13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4 132.80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14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BIS Karol Kowalski</w:t>
            </w:r>
          </w:p>
          <w:p w:rsidR="00B57514" w:rsidRPr="00CB5EDB" w:rsidRDefault="00B57514" w:rsidP="00A823D5">
            <w:r w:rsidRPr="00B57514">
              <w:t>Al. Niepodległości</w:t>
            </w:r>
            <w:r w:rsidRPr="00CB5EDB">
              <w:t xml:space="preserve"> </w:t>
            </w:r>
            <w:r w:rsidRPr="00B57514">
              <w:t>41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42-200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2 730.60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3 739.20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2 152.50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2 152.50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110.70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5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4 760.10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7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4 950.75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m-ce (drukarka, przejścowka, mysz), 36 m-cy (monitor, dysk HDD, listwa), 60 m-cy (dysk SSD, pendrive)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8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1 279.20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9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3 960.60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11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664.20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12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4 698.60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13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1 599.00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  <w:tr w:rsidR="00B57514" w:rsidRPr="00075CD0" w:rsidTr="00A823D5">
        <w:tc>
          <w:tcPr>
            <w:tcW w:w="82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14</w:t>
            </w:r>
          </w:p>
        </w:tc>
        <w:tc>
          <w:tcPr>
            <w:tcW w:w="2295" w:type="dxa"/>
            <w:shd w:val="clear" w:color="auto" w:fill="auto"/>
          </w:tcPr>
          <w:p w:rsidR="00B57514" w:rsidRPr="00CB5EDB" w:rsidRDefault="00B57514" w:rsidP="00A823D5">
            <w:pPr>
              <w:spacing w:before="40"/>
            </w:pPr>
            <w:r w:rsidRPr="00B57514">
              <w:t>ACOM Spółka Jawna Wanda Drzewiecka Anna Drzewiecka</w:t>
            </w:r>
          </w:p>
          <w:p w:rsidR="00B57514" w:rsidRPr="00CB5EDB" w:rsidRDefault="00B57514" w:rsidP="00A823D5">
            <w:r w:rsidRPr="00B57514">
              <w:t>Mościckiego</w:t>
            </w:r>
            <w:r w:rsidRPr="00CB5EDB">
              <w:t xml:space="preserve"> </w:t>
            </w:r>
            <w:r w:rsidRPr="00B57514">
              <w:t>13/4A/B</w:t>
            </w:r>
            <w:r w:rsidRPr="00CB5EDB">
              <w:t xml:space="preserve"> </w:t>
            </w:r>
          </w:p>
          <w:p w:rsidR="00B57514" w:rsidRPr="00CB5EDB" w:rsidRDefault="00B57514" w:rsidP="00A823D5">
            <w:pPr>
              <w:spacing w:before="40" w:after="40"/>
              <w:jc w:val="both"/>
            </w:pPr>
            <w:r w:rsidRPr="00B57514">
              <w:t>42-218</w:t>
            </w:r>
            <w:r w:rsidRPr="00CB5EDB">
              <w:t xml:space="preserve"> </w:t>
            </w:r>
            <w:r w:rsidRPr="00B5751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3 431.70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7514" w:rsidRPr="00CB5EDB" w:rsidRDefault="00B57514" w:rsidP="00A823D5">
            <w:pPr>
              <w:spacing w:before="120" w:after="120"/>
              <w:jc w:val="center"/>
            </w:pPr>
            <w:r w:rsidRPr="00B5751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A60" w:rsidRDefault="00AF6A60">
      <w:r>
        <w:separator/>
      </w:r>
    </w:p>
  </w:endnote>
  <w:endnote w:type="continuationSeparator" w:id="0">
    <w:p w:rsidR="00AF6A60" w:rsidRDefault="00AF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5C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05C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05C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A60" w:rsidRDefault="00AF6A60">
      <w:r>
        <w:separator/>
      </w:r>
    </w:p>
  </w:footnote>
  <w:footnote w:type="continuationSeparator" w:id="0">
    <w:p w:rsidR="00AF6A60" w:rsidRDefault="00AF6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514" w:rsidRDefault="00B575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514" w:rsidRDefault="00B575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514" w:rsidRDefault="00B575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A60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105CA"/>
    <w:rsid w:val="00861E75"/>
    <w:rsid w:val="00864EE2"/>
    <w:rsid w:val="008B02BA"/>
    <w:rsid w:val="009F189D"/>
    <w:rsid w:val="00A3048A"/>
    <w:rsid w:val="00A80738"/>
    <w:rsid w:val="00AC7F83"/>
    <w:rsid w:val="00AF6A60"/>
    <w:rsid w:val="00B50940"/>
    <w:rsid w:val="00B57514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105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105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803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2018-02-08T10:59:00Z</cp:lastPrinted>
  <dcterms:created xsi:type="dcterms:W3CDTF">2018-02-08T11:00:00Z</dcterms:created>
  <dcterms:modified xsi:type="dcterms:W3CDTF">2018-02-08T11:00:00Z</dcterms:modified>
</cp:coreProperties>
</file>