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E74" w:rsidRPr="00164607" w:rsidRDefault="00E85E74" w:rsidP="00E85E74">
      <w:pPr>
        <w:jc w:val="both"/>
        <w:rPr>
          <w:b/>
          <w:bCs/>
          <w:sz w:val="24"/>
          <w:szCs w:val="24"/>
        </w:rPr>
      </w:pPr>
    </w:p>
    <w:p w:rsidR="00E85E74" w:rsidRPr="00164607" w:rsidRDefault="00E85E74" w:rsidP="00E85E74">
      <w:pPr>
        <w:jc w:val="both"/>
        <w:rPr>
          <w:b/>
          <w:bCs/>
          <w:sz w:val="24"/>
          <w:szCs w:val="24"/>
        </w:rPr>
      </w:pPr>
    </w:p>
    <w:p w:rsidR="00D75157" w:rsidRPr="00164607" w:rsidRDefault="00E85E74" w:rsidP="00D75157">
      <w:pPr>
        <w:ind w:left="1416" w:firstLine="708"/>
        <w:jc w:val="both"/>
        <w:rPr>
          <w:b/>
          <w:bCs/>
          <w:sz w:val="24"/>
          <w:szCs w:val="24"/>
        </w:rPr>
      </w:pPr>
      <w:r w:rsidRPr="00164607">
        <w:rPr>
          <w:b/>
          <w:bCs/>
          <w:sz w:val="24"/>
          <w:szCs w:val="24"/>
        </w:rPr>
        <w:t xml:space="preserve">OGŁOSZENIE O UDZIELENIU ZAMÓWIENIA           </w:t>
      </w:r>
      <w:r w:rsidR="00D75157" w:rsidRPr="00164607">
        <w:rPr>
          <w:b/>
          <w:bCs/>
          <w:sz w:val="24"/>
          <w:szCs w:val="24"/>
        </w:rPr>
        <w:t xml:space="preserve">                 </w:t>
      </w:r>
    </w:p>
    <w:p w:rsidR="00E85E74" w:rsidRPr="00164607" w:rsidRDefault="00D75157" w:rsidP="00D75157">
      <w:pPr>
        <w:ind w:left="2832" w:firstLine="708"/>
        <w:jc w:val="both"/>
        <w:rPr>
          <w:b/>
          <w:bCs/>
          <w:sz w:val="24"/>
          <w:szCs w:val="24"/>
        </w:rPr>
      </w:pPr>
      <w:r w:rsidRPr="00164607">
        <w:rPr>
          <w:b/>
          <w:bCs/>
          <w:sz w:val="24"/>
          <w:szCs w:val="24"/>
        </w:rPr>
        <w:t>NR SPR.US/OM1//18</w:t>
      </w:r>
    </w:p>
    <w:p w:rsidR="00E85E74" w:rsidRPr="00164607" w:rsidRDefault="00E85E74" w:rsidP="00E85E74">
      <w:pPr>
        <w:jc w:val="both"/>
        <w:rPr>
          <w:b/>
          <w:bCs/>
          <w:sz w:val="24"/>
          <w:szCs w:val="24"/>
        </w:rPr>
      </w:pPr>
    </w:p>
    <w:p w:rsidR="00E85E74" w:rsidRPr="00164607" w:rsidRDefault="00E85E74" w:rsidP="00E85E74">
      <w:pPr>
        <w:jc w:val="both"/>
        <w:rPr>
          <w:b/>
          <w:bCs/>
          <w:sz w:val="24"/>
          <w:szCs w:val="24"/>
        </w:rPr>
      </w:pPr>
    </w:p>
    <w:p w:rsidR="00E85E74" w:rsidRPr="00164607" w:rsidRDefault="00E85E74" w:rsidP="00E85E74">
      <w:pPr>
        <w:jc w:val="both"/>
        <w:rPr>
          <w:b/>
          <w:bCs/>
          <w:sz w:val="24"/>
          <w:szCs w:val="24"/>
        </w:rPr>
      </w:pPr>
    </w:p>
    <w:p w:rsidR="00E85E74" w:rsidRPr="00164607" w:rsidRDefault="00E85E74" w:rsidP="00E85E74">
      <w:pPr>
        <w:jc w:val="both"/>
        <w:rPr>
          <w:b/>
          <w:bCs/>
          <w:sz w:val="24"/>
          <w:szCs w:val="24"/>
        </w:rPr>
      </w:pPr>
    </w:p>
    <w:p w:rsidR="00D75157" w:rsidRPr="00164607" w:rsidRDefault="00E85E74" w:rsidP="00D75157">
      <w:pPr>
        <w:spacing w:line="360" w:lineRule="auto"/>
        <w:ind w:firstLine="284"/>
        <w:jc w:val="both"/>
        <w:rPr>
          <w:b/>
          <w:sz w:val="24"/>
        </w:rPr>
      </w:pPr>
      <w:r w:rsidRPr="00164607">
        <w:rPr>
          <w:b/>
          <w:bCs/>
          <w:sz w:val="24"/>
          <w:szCs w:val="24"/>
        </w:rPr>
        <w:t>Za</w:t>
      </w:r>
      <w:r w:rsidR="00D75157" w:rsidRPr="00164607">
        <w:rPr>
          <w:b/>
          <w:bCs/>
          <w:sz w:val="24"/>
          <w:szCs w:val="24"/>
        </w:rPr>
        <w:t>mawiający zawarł umowę w dniu 06.02</w:t>
      </w:r>
      <w:r w:rsidRPr="00164607">
        <w:rPr>
          <w:b/>
          <w:bCs/>
          <w:sz w:val="24"/>
          <w:szCs w:val="24"/>
        </w:rPr>
        <w:t xml:space="preserve">.2017r. z  firmą </w:t>
      </w:r>
      <w:r w:rsidR="00D75157" w:rsidRPr="00164607">
        <w:rPr>
          <w:b/>
          <w:sz w:val="24"/>
        </w:rPr>
        <w:t xml:space="preserve">P.P. i U.H. "NOWA" </w:t>
      </w:r>
      <w:r w:rsidR="00D75157" w:rsidRPr="00164607">
        <w:rPr>
          <w:b/>
          <w:sz w:val="24"/>
        </w:rPr>
        <w:br/>
        <w:t xml:space="preserve">    Sp. z o.o. Zakład Pracy Chronionej, 41-200 Sosnowiec, ul. Teatralna 9/416</w:t>
      </w:r>
    </w:p>
    <w:p w:rsidR="00E85E74" w:rsidRPr="00164607" w:rsidRDefault="00E85E74" w:rsidP="00D75157">
      <w:pPr>
        <w:spacing w:line="360" w:lineRule="auto"/>
        <w:jc w:val="center"/>
        <w:rPr>
          <w:b/>
          <w:sz w:val="24"/>
          <w:szCs w:val="24"/>
        </w:rPr>
      </w:pPr>
      <w:r w:rsidRPr="00164607">
        <w:rPr>
          <w:b/>
          <w:sz w:val="24"/>
          <w:szCs w:val="24"/>
        </w:rPr>
        <w:t xml:space="preserve">na: </w:t>
      </w:r>
      <w:r w:rsidR="00D75157" w:rsidRPr="00164607">
        <w:rPr>
          <w:b/>
          <w:sz w:val="24"/>
          <w:szCs w:val="24"/>
        </w:rPr>
        <w:t>Usługę ochrony fizycznej obszaru i mienia należącego do Szpitala Specjalistycznego w Chorzowie, wraz z obsługą portierni i centrali telefonicznej, przez okres 12 miesięcy, za cenę 224 475,00</w:t>
      </w:r>
      <w:r w:rsidRPr="00164607">
        <w:rPr>
          <w:b/>
          <w:sz w:val="24"/>
          <w:szCs w:val="24"/>
        </w:rPr>
        <w:t xml:space="preserve"> zł brutto</w:t>
      </w:r>
    </w:p>
    <w:p w:rsidR="00E85E74" w:rsidRPr="00164607" w:rsidRDefault="00E85E74" w:rsidP="00E85E74">
      <w:pPr>
        <w:pStyle w:val="ogloszenie"/>
        <w:rPr>
          <w:rFonts w:ascii="Times New Roman" w:hAnsi="Times New Roman"/>
          <w:b/>
          <w:sz w:val="28"/>
          <w:szCs w:val="28"/>
        </w:rPr>
      </w:pPr>
    </w:p>
    <w:p w:rsidR="00E85E74" w:rsidRPr="00164607" w:rsidRDefault="00E85E74" w:rsidP="00E85E74">
      <w:pPr>
        <w:tabs>
          <w:tab w:val="left" w:pos="7938"/>
        </w:tabs>
        <w:jc w:val="both"/>
        <w:rPr>
          <w:b/>
          <w:bCs/>
          <w:sz w:val="24"/>
          <w:szCs w:val="24"/>
        </w:rPr>
      </w:pPr>
    </w:p>
    <w:p w:rsidR="00E85E74" w:rsidRPr="00164607" w:rsidRDefault="00E85E74" w:rsidP="00E85E74">
      <w:pPr>
        <w:tabs>
          <w:tab w:val="left" w:pos="7938"/>
        </w:tabs>
        <w:jc w:val="both"/>
        <w:rPr>
          <w:b/>
          <w:bCs/>
          <w:sz w:val="24"/>
          <w:szCs w:val="24"/>
        </w:rPr>
      </w:pPr>
    </w:p>
    <w:p w:rsidR="00E85E74" w:rsidRPr="00164607" w:rsidRDefault="00D75157" w:rsidP="00E85E74">
      <w:pPr>
        <w:tabs>
          <w:tab w:val="left" w:pos="7938"/>
        </w:tabs>
        <w:jc w:val="both"/>
        <w:rPr>
          <w:b/>
          <w:bCs/>
          <w:sz w:val="24"/>
          <w:szCs w:val="24"/>
        </w:rPr>
      </w:pPr>
      <w:r w:rsidRPr="00164607">
        <w:rPr>
          <w:b/>
          <w:bCs/>
          <w:sz w:val="24"/>
          <w:szCs w:val="24"/>
        </w:rPr>
        <w:t>Chorzów, 07.02.2018</w:t>
      </w:r>
      <w:r w:rsidR="00E85E74" w:rsidRPr="00164607">
        <w:rPr>
          <w:b/>
          <w:bCs/>
          <w:sz w:val="24"/>
          <w:szCs w:val="24"/>
        </w:rPr>
        <w:t>r.</w:t>
      </w:r>
    </w:p>
    <w:p w:rsidR="00E85E74" w:rsidRPr="00164607" w:rsidRDefault="00E85E74" w:rsidP="00E85E74">
      <w:pPr>
        <w:pStyle w:val="ogloszenie"/>
        <w:rPr>
          <w:rFonts w:ascii="Times New Roman" w:hAnsi="Times New Roman"/>
          <w:b/>
          <w:sz w:val="28"/>
          <w:szCs w:val="28"/>
        </w:rPr>
      </w:pPr>
    </w:p>
    <w:p w:rsidR="00E85E74" w:rsidRDefault="00E85E74" w:rsidP="00FA333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5898" w:rsidRDefault="00B55898" w:rsidP="00FA333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5898" w:rsidRDefault="00B55898" w:rsidP="00FA333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5898" w:rsidRDefault="00B55898" w:rsidP="00FA333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5898" w:rsidRDefault="00B55898" w:rsidP="00FA333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5898" w:rsidRDefault="00B55898" w:rsidP="00FA333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5898" w:rsidRDefault="00B55898" w:rsidP="00FA333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5898" w:rsidRDefault="00B55898" w:rsidP="00FA333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5898" w:rsidRDefault="00B55898" w:rsidP="00FA333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5898" w:rsidRDefault="00B55898" w:rsidP="00FA333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5898" w:rsidRDefault="00B55898" w:rsidP="00FA333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5898" w:rsidRDefault="00B55898" w:rsidP="00FA333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5898" w:rsidRDefault="00B55898" w:rsidP="00FA333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5898" w:rsidRDefault="00B55898" w:rsidP="00FA333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5898" w:rsidRDefault="00B55898" w:rsidP="00FA333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5898" w:rsidRDefault="00B55898" w:rsidP="00FA333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5898" w:rsidRDefault="00B55898" w:rsidP="00FA333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5898" w:rsidRDefault="00B55898" w:rsidP="00FA333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5898" w:rsidRDefault="00B55898" w:rsidP="00FA333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5898" w:rsidRDefault="00B55898" w:rsidP="00FA333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5898" w:rsidRDefault="00B55898" w:rsidP="00FA333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5898" w:rsidRDefault="00B55898" w:rsidP="00FA333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5898" w:rsidRDefault="00B55898" w:rsidP="00FA333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5898" w:rsidRDefault="00B55898" w:rsidP="00FA333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5898" w:rsidRDefault="00B55898" w:rsidP="00FA333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A333C" w:rsidRDefault="00FA333C" w:rsidP="00FA333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 w:rsidRPr="000E0106">
        <w:rPr>
          <w:rFonts w:ascii="Times New Roman" w:hAnsi="Times New Roman"/>
          <w:b/>
          <w:sz w:val="28"/>
          <w:szCs w:val="28"/>
        </w:rPr>
        <w:lastRenderedPageBreak/>
        <w:t>OGŁOSZENIE</w:t>
      </w:r>
    </w:p>
    <w:p w:rsidR="00FA333C" w:rsidRDefault="00FA333C" w:rsidP="00FA333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FA333C" w:rsidRDefault="00FA333C" w:rsidP="00FA333C">
      <w:pPr>
        <w:spacing w:line="360" w:lineRule="auto"/>
        <w:rPr>
          <w:color w:val="000000"/>
          <w:sz w:val="16"/>
          <w:szCs w:val="16"/>
        </w:rPr>
      </w:pPr>
    </w:p>
    <w:p w:rsidR="00FA333C" w:rsidRPr="00F76935" w:rsidRDefault="00FA333C" w:rsidP="00FA333C">
      <w:pPr>
        <w:spacing w:line="360" w:lineRule="auto"/>
        <w:rPr>
          <w:b/>
          <w:bCs/>
          <w:color w:val="000000"/>
          <w:sz w:val="24"/>
        </w:rPr>
      </w:pPr>
      <w:r w:rsidRPr="00F76935">
        <w:rPr>
          <w:b/>
          <w:bCs/>
          <w:color w:val="000000"/>
          <w:sz w:val="24"/>
        </w:rPr>
        <w:t>Szpital Specjalistyczny</w:t>
      </w:r>
      <w:r>
        <w:rPr>
          <w:b/>
          <w:bCs/>
          <w:color w:val="000000"/>
          <w:sz w:val="24"/>
        </w:rPr>
        <w:t xml:space="preserve"> w Chorzowie</w:t>
      </w:r>
    </w:p>
    <w:p w:rsidR="00FA333C" w:rsidRPr="00F76935" w:rsidRDefault="00FA333C" w:rsidP="00FA333C">
      <w:pPr>
        <w:spacing w:line="360" w:lineRule="auto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ul. </w:t>
      </w:r>
      <w:r w:rsidRPr="00F76935">
        <w:rPr>
          <w:b/>
          <w:color w:val="000000"/>
          <w:sz w:val="24"/>
        </w:rPr>
        <w:t>Zjednoczenia 10</w:t>
      </w:r>
      <w:r>
        <w:rPr>
          <w:b/>
          <w:color w:val="000000"/>
          <w:sz w:val="24"/>
        </w:rPr>
        <w:t xml:space="preserve"> </w:t>
      </w:r>
    </w:p>
    <w:p w:rsidR="00FA333C" w:rsidRPr="00F76935" w:rsidRDefault="00FA333C" w:rsidP="00FA333C">
      <w:pPr>
        <w:spacing w:line="360" w:lineRule="auto"/>
        <w:rPr>
          <w:b/>
          <w:color w:val="000000"/>
          <w:sz w:val="24"/>
        </w:rPr>
      </w:pPr>
      <w:r w:rsidRPr="00F76935">
        <w:rPr>
          <w:b/>
          <w:color w:val="000000"/>
          <w:sz w:val="24"/>
        </w:rPr>
        <w:t>41-500 Chorzów</w:t>
      </w:r>
    </w:p>
    <w:p w:rsidR="00FA333C" w:rsidRPr="00623186" w:rsidRDefault="00FA333C" w:rsidP="00FA333C">
      <w:pPr>
        <w:spacing w:line="360" w:lineRule="auto"/>
        <w:rPr>
          <w:b/>
          <w:color w:val="000000"/>
          <w:sz w:val="24"/>
        </w:rPr>
      </w:pPr>
      <w:r>
        <w:rPr>
          <w:b/>
          <w:color w:val="000000"/>
          <w:sz w:val="24"/>
        </w:rPr>
        <w:t>tel./</w:t>
      </w:r>
      <w:proofErr w:type="spellStart"/>
      <w:r>
        <w:rPr>
          <w:b/>
          <w:color w:val="000000"/>
          <w:sz w:val="24"/>
        </w:rPr>
        <w:t>fax</w:t>
      </w:r>
      <w:proofErr w:type="spellEnd"/>
      <w:r>
        <w:rPr>
          <w:b/>
          <w:color w:val="000000"/>
          <w:sz w:val="24"/>
        </w:rPr>
        <w:t xml:space="preserve"> 32 34 63 652</w:t>
      </w:r>
    </w:p>
    <w:p w:rsidR="00FA333C" w:rsidRDefault="00FA333C" w:rsidP="00FA333C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niniejszym informuje o wyniku postępowania na :</w:t>
      </w:r>
    </w:p>
    <w:p w:rsidR="00FA333C" w:rsidRDefault="00FA333C" w:rsidP="00FA333C">
      <w:pPr>
        <w:spacing w:line="360" w:lineRule="auto"/>
        <w:jc w:val="center"/>
        <w:rPr>
          <w:b/>
          <w:color w:val="000000"/>
          <w:sz w:val="32"/>
          <w:szCs w:val="32"/>
        </w:rPr>
      </w:pPr>
      <w:r w:rsidRPr="00FA333C">
        <w:rPr>
          <w:b/>
          <w:color w:val="000000"/>
          <w:sz w:val="32"/>
          <w:szCs w:val="32"/>
        </w:rPr>
        <w:t>Usługa ochrony fizycznej obszaru i mienia należącego do Szpitala Specjalistycznego w Chorzowie, wraz z obsługą portierni i centrali telefonicznej, przez okres 12 miesięcy.</w:t>
      </w:r>
    </w:p>
    <w:p w:rsidR="00FA333C" w:rsidRPr="00FA333C" w:rsidRDefault="00FA333C" w:rsidP="00FA333C">
      <w:pPr>
        <w:spacing w:line="360" w:lineRule="auto"/>
        <w:jc w:val="center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Znak sprawy US/OM/1/18</w:t>
      </w:r>
    </w:p>
    <w:p w:rsidR="00FA333C" w:rsidRDefault="00FA333C" w:rsidP="00FA333C">
      <w:pPr>
        <w:spacing w:line="360" w:lineRule="auto"/>
        <w:jc w:val="both"/>
        <w:rPr>
          <w:bCs/>
          <w:sz w:val="24"/>
          <w:szCs w:val="24"/>
        </w:rPr>
      </w:pPr>
      <w:r w:rsidRPr="00F76935">
        <w:rPr>
          <w:bCs/>
          <w:sz w:val="24"/>
          <w:szCs w:val="24"/>
        </w:rPr>
        <w:t xml:space="preserve">W związku z zakończeniem postępowania i dokonaniem wyboru najkorzystniejszej oferty </w:t>
      </w:r>
      <w:r>
        <w:rPr>
          <w:bCs/>
          <w:sz w:val="24"/>
          <w:szCs w:val="24"/>
        </w:rPr>
        <w:br/>
      </w:r>
      <w:r w:rsidRPr="00F76935">
        <w:rPr>
          <w:bCs/>
          <w:sz w:val="24"/>
          <w:szCs w:val="24"/>
        </w:rPr>
        <w:t xml:space="preserve">w procedurze prowadzonej </w:t>
      </w:r>
      <w:r w:rsidRPr="00F76935">
        <w:rPr>
          <w:sz w:val="24"/>
          <w:szCs w:val="24"/>
        </w:rPr>
        <w:t>w trybie  pozaustawowym zgodnie z art.138o ustawy z dnia 29 stycznia 2004 roku Prawo zam</w:t>
      </w:r>
      <w:r>
        <w:rPr>
          <w:sz w:val="24"/>
          <w:szCs w:val="24"/>
        </w:rPr>
        <w:t>ówień publicznych (Dz. U. z 2017 r. poz. 1579</w:t>
      </w:r>
      <w:r w:rsidRPr="00F76935">
        <w:rPr>
          <w:sz w:val="24"/>
          <w:szCs w:val="24"/>
        </w:rPr>
        <w:t xml:space="preserve"> z </w:t>
      </w:r>
      <w:proofErr w:type="spellStart"/>
      <w:r w:rsidRPr="00F76935">
        <w:rPr>
          <w:sz w:val="24"/>
          <w:szCs w:val="24"/>
        </w:rPr>
        <w:t>późn</w:t>
      </w:r>
      <w:proofErr w:type="spellEnd"/>
      <w:r w:rsidRPr="00F76935">
        <w:rPr>
          <w:sz w:val="24"/>
          <w:szCs w:val="24"/>
        </w:rPr>
        <w:t>. zm.), dla zamówień na usługi społeczne i inne szczególne usługi, o wartości szacunkowej poniżej 750 000,00 euro</w:t>
      </w:r>
      <w:r>
        <w:rPr>
          <w:sz w:val="24"/>
          <w:szCs w:val="24"/>
        </w:rPr>
        <w:t xml:space="preserve">, </w:t>
      </w:r>
      <w:r>
        <w:rPr>
          <w:bCs/>
          <w:sz w:val="24"/>
          <w:szCs w:val="24"/>
        </w:rPr>
        <w:t>informujemy</w:t>
      </w:r>
      <w:r w:rsidRPr="00F76935">
        <w:rPr>
          <w:bCs/>
          <w:sz w:val="24"/>
          <w:szCs w:val="24"/>
        </w:rPr>
        <w:t xml:space="preserve"> iż najkorzystniejszą ofertę złożyła firma:</w:t>
      </w:r>
    </w:p>
    <w:p w:rsidR="00FA333C" w:rsidRPr="00F76935" w:rsidRDefault="00FA333C" w:rsidP="00FA333C">
      <w:pPr>
        <w:spacing w:line="360" w:lineRule="auto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0"/>
      </w:tblGrid>
      <w:tr w:rsidR="00FA333C" w:rsidRPr="00F76935" w:rsidTr="002723C9">
        <w:trPr>
          <w:cantSplit/>
        </w:trPr>
        <w:tc>
          <w:tcPr>
            <w:tcW w:w="9210" w:type="dxa"/>
          </w:tcPr>
          <w:p w:rsidR="00FA333C" w:rsidRDefault="00FA333C" w:rsidP="00FA333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A5B25">
              <w:rPr>
                <w:b/>
                <w:sz w:val="24"/>
              </w:rPr>
              <w:t>P.P. i U.H. "NOWA" Sp. z o.o. Zakład Pracy Chronionej</w:t>
            </w:r>
          </w:p>
          <w:p w:rsidR="00FA333C" w:rsidRDefault="00FA333C" w:rsidP="00FA333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A5B25">
              <w:rPr>
                <w:b/>
                <w:sz w:val="24"/>
              </w:rPr>
              <w:t>41-200</w:t>
            </w:r>
            <w:r>
              <w:rPr>
                <w:b/>
                <w:sz w:val="24"/>
              </w:rPr>
              <w:t xml:space="preserve"> </w:t>
            </w:r>
            <w:r w:rsidRPr="00BA5B25">
              <w:rPr>
                <w:b/>
                <w:sz w:val="24"/>
              </w:rPr>
              <w:t>Sosnowiec</w:t>
            </w:r>
          </w:p>
          <w:p w:rsidR="00FA333C" w:rsidRDefault="00FA333C" w:rsidP="00FA333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A5B25">
              <w:rPr>
                <w:b/>
                <w:sz w:val="24"/>
              </w:rPr>
              <w:t>ul. Teatralna</w:t>
            </w:r>
            <w:r>
              <w:rPr>
                <w:b/>
                <w:sz w:val="24"/>
              </w:rPr>
              <w:t xml:space="preserve"> </w:t>
            </w:r>
            <w:r w:rsidRPr="00BA5B25">
              <w:rPr>
                <w:b/>
                <w:sz w:val="24"/>
              </w:rPr>
              <w:t>9/416</w:t>
            </w:r>
          </w:p>
          <w:p w:rsidR="000954B6" w:rsidRDefault="000954B6" w:rsidP="00FA333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</w:p>
          <w:p w:rsidR="00FA333C" w:rsidRDefault="00FA333C" w:rsidP="00FA333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A5B25">
              <w:rPr>
                <w:b/>
                <w:sz w:val="24"/>
              </w:rPr>
              <w:t>224 475.00 zł</w:t>
            </w:r>
          </w:p>
          <w:p w:rsidR="000954B6" w:rsidRDefault="000954B6" w:rsidP="00FA333C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</w:p>
          <w:p w:rsidR="00FA333C" w:rsidRPr="00F76935" w:rsidRDefault="00FA333C" w:rsidP="002723C9">
            <w:pPr>
              <w:ind w:left="180"/>
              <w:jc w:val="both"/>
              <w:rPr>
                <w:color w:val="000000"/>
                <w:sz w:val="24"/>
                <w:szCs w:val="24"/>
              </w:rPr>
            </w:pPr>
            <w:r w:rsidRPr="00F76935">
              <w:rPr>
                <w:color w:val="000000"/>
                <w:sz w:val="24"/>
                <w:szCs w:val="24"/>
              </w:rPr>
              <w:t xml:space="preserve">Uzasadnienie wyboru: </w:t>
            </w:r>
            <w:r>
              <w:rPr>
                <w:sz w:val="24"/>
                <w:szCs w:val="24"/>
              </w:rPr>
              <w:t>o</w:t>
            </w:r>
            <w:r w:rsidRPr="00F76935">
              <w:rPr>
                <w:sz w:val="24"/>
                <w:szCs w:val="24"/>
              </w:rPr>
              <w:t>ferta najkorzystniejsza spełniająca warunki i wymagania Ogłoszenia o zamówieniu oraz Specyfikacji Warunków Zamówienia.</w:t>
            </w:r>
          </w:p>
        </w:tc>
      </w:tr>
    </w:tbl>
    <w:p w:rsidR="00683844" w:rsidRDefault="00683844" w:rsidP="00683844">
      <w:pPr>
        <w:jc w:val="both"/>
        <w:rPr>
          <w:color w:val="000000"/>
        </w:rPr>
      </w:pPr>
    </w:p>
    <w:p w:rsidR="00683844" w:rsidRPr="00683844" w:rsidRDefault="00683844" w:rsidP="00683844">
      <w:pPr>
        <w:jc w:val="both"/>
        <w:rPr>
          <w:color w:val="000000"/>
          <w:sz w:val="24"/>
          <w:szCs w:val="24"/>
        </w:rPr>
      </w:pPr>
      <w:r w:rsidRPr="00683844">
        <w:rPr>
          <w:color w:val="000000"/>
          <w:sz w:val="24"/>
          <w:szCs w:val="24"/>
        </w:rPr>
        <w:t>Streszczenie oceny i porównania złożonych ofert: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4460"/>
        <w:gridCol w:w="1134"/>
        <w:gridCol w:w="1559"/>
        <w:gridCol w:w="1559"/>
      </w:tblGrid>
      <w:tr w:rsidR="00683844" w:rsidRPr="005811DF" w:rsidTr="002723C9">
        <w:tc>
          <w:tcPr>
            <w:tcW w:w="540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Lp.</w:t>
            </w:r>
          </w:p>
        </w:tc>
        <w:tc>
          <w:tcPr>
            <w:tcW w:w="4460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134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sz w:val="18"/>
                <w:szCs w:val="18"/>
              </w:rPr>
              <w:t xml:space="preserve">Miesięczna ulga we wpłacie na PFRON </w:t>
            </w:r>
          </w:p>
        </w:tc>
        <w:tc>
          <w:tcPr>
            <w:tcW w:w="1559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83844" w:rsidRPr="005811DF" w:rsidTr="002723C9">
        <w:tc>
          <w:tcPr>
            <w:tcW w:w="540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60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P.P. i U.H. "NOWA" Sp. z o.o. Zakład Pracy Chronionej</w:t>
            </w:r>
          </w:p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ul. Teatralna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/416</w:t>
            </w:r>
          </w:p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41-200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Sosnowiec</w:t>
            </w:r>
          </w:p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sz w:val="18"/>
                <w:szCs w:val="18"/>
              </w:rPr>
              <w:t xml:space="preserve">  53,47</w:t>
            </w:r>
          </w:p>
        </w:tc>
        <w:tc>
          <w:tcPr>
            <w:tcW w:w="1559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sz w:val="18"/>
                <w:szCs w:val="18"/>
              </w:rPr>
              <w:t xml:space="preserve">  37,36</w:t>
            </w:r>
          </w:p>
        </w:tc>
        <w:tc>
          <w:tcPr>
            <w:tcW w:w="1559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sz w:val="18"/>
                <w:szCs w:val="18"/>
              </w:rPr>
              <w:t xml:space="preserve">  90,83</w:t>
            </w:r>
          </w:p>
        </w:tc>
      </w:tr>
      <w:tr w:rsidR="00683844" w:rsidRPr="005811DF" w:rsidTr="002723C9">
        <w:tc>
          <w:tcPr>
            <w:tcW w:w="540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460" w:type="dxa"/>
            <w:vAlign w:val="center"/>
          </w:tcPr>
          <w:p w:rsidR="00683844" w:rsidRPr="001D7D72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1D7D72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P.U. SED-HUT S.A.</w:t>
            </w:r>
          </w:p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proofErr w:type="spellStart"/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Ujastek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30-969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sz w:val="18"/>
                <w:szCs w:val="18"/>
              </w:rPr>
              <w:t xml:space="preserve">  49,15</w:t>
            </w:r>
          </w:p>
        </w:tc>
        <w:tc>
          <w:tcPr>
            <w:tcW w:w="1559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sz w:val="18"/>
                <w:szCs w:val="18"/>
              </w:rPr>
              <w:t xml:space="preserve">  89,15</w:t>
            </w:r>
          </w:p>
        </w:tc>
      </w:tr>
      <w:tr w:rsidR="00683844" w:rsidRPr="005811DF" w:rsidTr="002723C9">
        <w:tc>
          <w:tcPr>
            <w:tcW w:w="540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460" w:type="dxa"/>
            <w:vAlign w:val="center"/>
          </w:tcPr>
          <w:p w:rsidR="00683844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WOLF II Służba Ochrony </w:t>
            </w:r>
          </w:p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Sp. z o.o.</w:t>
            </w:r>
          </w:p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ul. Łokietka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146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31-334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683844" w:rsidRPr="008B694E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53,98</w:t>
            </w:r>
          </w:p>
        </w:tc>
        <w:tc>
          <w:tcPr>
            <w:tcW w:w="1559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sz w:val="18"/>
                <w:szCs w:val="18"/>
              </w:rPr>
              <w:t xml:space="preserve">  30,34</w:t>
            </w:r>
          </w:p>
        </w:tc>
        <w:tc>
          <w:tcPr>
            <w:tcW w:w="1559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sz w:val="18"/>
                <w:szCs w:val="18"/>
              </w:rPr>
              <w:t xml:space="preserve">  84,32</w:t>
            </w:r>
          </w:p>
        </w:tc>
      </w:tr>
      <w:tr w:rsidR="00683844" w:rsidRPr="005811DF" w:rsidTr="002723C9">
        <w:tc>
          <w:tcPr>
            <w:tcW w:w="540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4460" w:type="dxa"/>
            <w:vAlign w:val="center"/>
          </w:tcPr>
          <w:p w:rsidR="00683844" w:rsidRPr="00BE2EBC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2EBC">
              <w:rPr>
                <w:rFonts w:ascii="Times New Roman" w:hAnsi="Times New Roman" w:cs="Times New Roman"/>
                <w:bCs/>
                <w:sz w:val="18"/>
                <w:szCs w:val="18"/>
              </w:rPr>
              <w:t>MULTISERVICE Sp. z o .o.</w:t>
            </w:r>
          </w:p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Artyleryjska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3H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10-165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Olsztyn</w:t>
            </w:r>
          </w:p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sz w:val="18"/>
                <w:szCs w:val="18"/>
              </w:rPr>
              <w:t xml:space="preserve">  40,63</w:t>
            </w:r>
          </w:p>
        </w:tc>
        <w:tc>
          <w:tcPr>
            <w:tcW w:w="1559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sz w:val="18"/>
                <w:szCs w:val="18"/>
              </w:rPr>
              <w:t xml:space="preserve">  37,88</w:t>
            </w:r>
          </w:p>
        </w:tc>
        <w:tc>
          <w:tcPr>
            <w:tcW w:w="1559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sz w:val="18"/>
                <w:szCs w:val="18"/>
              </w:rPr>
              <w:t xml:space="preserve">  78,51</w:t>
            </w:r>
          </w:p>
        </w:tc>
      </w:tr>
      <w:tr w:rsidR="00683844" w:rsidRPr="005811DF" w:rsidTr="002723C9">
        <w:tc>
          <w:tcPr>
            <w:tcW w:w="540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460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PROBET Sp. z o.o.</w:t>
            </w:r>
          </w:p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ul. Limanowskiego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41-506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Chorzów</w:t>
            </w:r>
          </w:p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sz w:val="18"/>
                <w:szCs w:val="18"/>
              </w:rPr>
              <w:t xml:space="preserve">  48,09</w:t>
            </w:r>
          </w:p>
        </w:tc>
        <w:tc>
          <w:tcPr>
            <w:tcW w:w="1559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sz w:val="18"/>
                <w:szCs w:val="18"/>
              </w:rPr>
              <w:t xml:space="preserve">  25,55</w:t>
            </w:r>
          </w:p>
        </w:tc>
        <w:tc>
          <w:tcPr>
            <w:tcW w:w="1559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sz w:val="18"/>
                <w:szCs w:val="18"/>
              </w:rPr>
              <w:t xml:space="preserve">  73,64</w:t>
            </w:r>
          </w:p>
        </w:tc>
      </w:tr>
      <w:tr w:rsidR="00683844" w:rsidRPr="005811DF" w:rsidTr="002723C9">
        <w:tc>
          <w:tcPr>
            <w:tcW w:w="540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460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MAXUS Sp. z o.o.</w:t>
            </w:r>
          </w:p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ul. 3-go Maja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64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/66</w:t>
            </w:r>
          </w:p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93-408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sz w:val="18"/>
                <w:szCs w:val="18"/>
              </w:rPr>
              <w:t xml:space="preserve">  51,89</w:t>
            </w:r>
          </w:p>
        </w:tc>
        <w:tc>
          <w:tcPr>
            <w:tcW w:w="1559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sz w:val="18"/>
                <w:szCs w:val="18"/>
              </w:rPr>
              <w:t xml:space="preserve">  15,40</w:t>
            </w:r>
          </w:p>
        </w:tc>
        <w:tc>
          <w:tcPr>
            <w:tcW w:w="1559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sz w:val="18"/>
                <w:szCs w:val="18"/>
              </w:rPr>
              <w:t xml:space="preserve">  67,29</w:t>
            </w:r>
          </w:p>
        </w:tc>
      </w:tr>
      <w:tr w:rsidR="00683844" w:rsidRPr="005811DF" w:rsidTr="002723C9">
        <w:tc>
          <w:tcPr>
            <w:tcW w:w="540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460" w:type="dxa"/>
            <w:vAlign w:val="center"/>
          </w:tcPr>
          <w:p w:rsidR="00683844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Konsorcjum :</w:t>
            </w:r>
          </w:p>
          <w:p w:rsidR="00683844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INPULS Sp. z o.o.</w:t>
            </w:r>
          </w:p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PUH INPULS Janusz Dudek</w:t>
            </w:r>
          </w:p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ul. Barlickiego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41-103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Siemianowice Śląskie</w:t>
            </w:r>
          </w:p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sz w:val="18"/>
                <w:szCs w:val="18"/>
              </w:rPr>
              <w:t xml:space="preserve">  43,97</w:t>
            </w:r>
          </w:p>
        </w:tc>
        <w:tc>
          <w:tcPr>
            <w:tcW w:w="1559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sz w:val="18"/>
                <w:szCs w:val="18"/>
              </w:rPr>
              <w:t xml:space="preserve">  20,15</w:t>
            </w:r>
          </w:p>
        </w:tc>
        <w:tc>
          <w:tcPr>
            <w:tcW w:w="1559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sz w:val="18"/>
                <w:szCs w:val="18"/>
              </w:rPr>
              <w:t xml:space="preserve">  64,12</w:t>
            </w:r>
          </w:p>
        </w:tc>
      </w:tr>
      <w:tr w:rsidR="00683844" w:rsidRPr="005811DF" w:rsidTr="002723C9">
        <w:tc>
          <w:tcPr>
            <w:tcW w:w="540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460" w:type="dxa"/>
            <w:vAlign w:val="center"/>
          </w:tcPr>
          <w:p w:rsidR="00683844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Konsorcjum :</w:t>
            </w:r>
          </w:p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Agencja Ochrony Kowalczyk Sp. z o.o.</w:t>
            </w:r>
          </w:p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ul. Chmielna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83844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00-020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683844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Agencja Ochrony MK Sp. z o.o.</w:t>
            </w:r>
          </w:p>
          <w:p w:rsidR="00683844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Agencja Ochrony MK BIS Sp. z o.o.</w:t>
            </w:r>
          </w:p>
          <w:p w:rsidR="00683844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ul. Jana Kazimierza 64</w:t>
            </w:r>
          </w:p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01-248 Warszawa</w:t>
            </w:r>
          </w:p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sz w:val="18"/>
                <w:szCs w:val="18"/>
              </w:rPr>
              <w:t xml:space="preserve">  43,97</w:t>
            </w:r>
          </w:p>
        </w:tc>
        <w:tc>
          <w:tcPr>
            <w:tcW w:w="1559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sz w:val="18"/>
                <w:szCs w:val="18"/>
              </w:rPr>
              <w:t xml:space="preserve">  19,64</w:t>
            </w:r>
          </w:p>
        </w:tc>
        <w:tc>
          <w:tcPr>
            <w:tcW w:w="1559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sz w:val="18"/>
                <w:szCs w:val="18"/>
              </w:rPr>
              <w:t xml:space="preserve">  63,61</w:t>
            </w:r>
          </w:p>
        </w:tc>
      </w:tr>
      <w:tr w:rsidR="00683844" w:rsidRPr="005811DF" w:rsidTr="002723C9">
        <w:tc>
          <w:tcPr>
            <w:tcW w:w="540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460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AGENCJA GWARANT SECURITY Sp. z o.o.</w:t>
            </w:r>
          </w:p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ul. Sobieskiego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/E6</w:t>
            </w:r>
          </w:p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40-082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7307F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683844" w:rsidRPr="005811DF" w:rsidRDefault="00683844" w:rsidP="00272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07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683844" w:rsidRDefault="00683844" w:rsidP="00683844">
      <w:pPr>
        <w:spacing w:before="120" w:after="120"/>
        <w:jc w:val="both"/>
        <w:rPr>
          <w:color w:val="000000"/>
        </w:rPr>
      </w:pPr>
    </w:p>
    <w:p w:rsidR="00FA333C" w:rsidRPr="00F76935" w:rsidRDefault="00FA333C" w:rsidP="00FA333C">
      <w:pPr>
        <w:spacing w:before="120" w:after="120"/>
        <w:jc w:val="both"/>
        <w:rPr>
          <w:color w:val="000000"/>
          <w:sz w:val="24"/>
          <w:szCs w:val="24"/>
        </w:rPr>
      </w:pPr>
      <w:r w:rsidRPr="00F76935">
        <w:rPr>
          <w:color w:val="000000"/>
          <w:sz w:val="24"/>
          <w:szCs w:val="24"/>
        </w:rPr>
        <w:t>W toku postępowania nie zostały odrzucone żadne oferty.</w:t>
      </w:r>
    </w:p>
    <w:p w:rsidR="00FA333C" w:rsidRPr="00F76935" w:rsidRDefault="00FA333C" w:rsidP="00FA333C">
      <w:pPr>
        <w:spacing w:before="120" w:after="120"/>
        <w:jc w:val="both"/>
        <w:rPr>
          <w:color w:val="000000"/>
          <w:sz w:val="24"/>
          <w:szCs w:val="24"/>
        </w:rPr>
      </w:pPr>
      <w:r w:rsidRPr="00F76935">
        <w:rPr>
          <w:color w:val="000000"/>
          <w:sz w:val="24"/>
          <w:szCs w:val="24"/>
        </w:rPr>
        <w:t>Zamawiający nie wykluczył z postępowania żadnego Wykonawcy.</w:t>
      </w:r>
    </w:p>
    <w:p w:rsidR="00FA333C" w:rsidRPr="00F76935" w:rsidRDefault="00FA333C" w:rsidP="00FA333C">
      <w:pPr>
        <w:tabs>
          <w:tab w:val="left" w:pos="7938"/>
        </w:tabs>
        <w:jc w:val="both"/>
        <w:rPr>
          <w:b/>
          <w:bCs/>
          <w:sz w:val="24"/>
          <w:szCs w:val="24"/>
        </w:rPr>
      </w:pPr>
    </w:p>
    <w:p w:rsidR="00FA333C" w:rsidRPr="00F76935" w:rsidRDefault="00FA333C" w:rsidP="00FA333C">
      <w:pPr>
        <w:tabs>
          <w:tab w:val="left" w:pos="7938"/>
        </w:tabs>
        <w:jc w:val="both"/>
        <w:rPr>
          <w:b/>
          <w:bCs/>
          <w:sz w:val="24"/>
          <w:szCs w:val="24"/>
        </w:rPr>
      </w:pPr>
    </w:p>
    <w:p w:rsidR="00FA333C" w:rsidRPr="00F25A95" w:rsidRDefault="00683844" w:rsidP="00FA333C">
      <w:pPr>
        <w:tabs>
          <w:tab w:val="left" w:pos="7938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Chorzów, dnia 01.02.2018 </w:t>
      </w:r>
      <w:r w:rsidR="00FA333C" w:rsidRPr="00F25A95">
        <w:rPr>
          <w:bCs/>
          <w:sz w:val="24"/>
          <w:szCs w:val="24"/>
        </w:rPr>
        <w:t>r.</w:t>
      </w:r>
    </w:p>
    <w:p w:rsidR="00FA333C" w:rsidRDefault="00FA333C" w:rsidP="00FA333C">
      <w:pPr>
        <w:spacing w:line="360" w:lineRule="auto"/>
        <w:rPr>
          <w:color w:val="000000"/>
          <w:sz w:val="24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sectPr w:rsidR="00C85A89" w:rsidSect="0062232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68E4" w:rsidRDefault="007368E4">
      <w:r>
        <w:separator/>
      </w:r>
    </w:p>
  </w:endnote>
  <w:endnote w:type="continuationSeparator" w:id="0">
    <w:p w:rsidR="007368E4" w:rsidRDefault="007368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B25" w:rsidRDefault="00BA5B2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F12AD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F12AD9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F12AD9">
      <w:rPr>
        <w:rStyle w:val="Numerstrony"/>
        <w:rFonts w:ascii="Arial" w:hAnsi="Arial" w:cs="Arial"/>
        <w:sz w:val="18"/>
        <w:szCs w:val="18"/>
      </w:rPr>
      <w:fldChar w:fldCharType="separate"/>
    </w:r>
    <w:r w:rsidR="00580363">
      <w:rPr>
        <w:rStyle w:val="Numerstrony"/>
        <w:rFonts w:ascii="Arial" w:hAnsi="Arial" w:cs="Arial"/>
        <w:noProof/>
        <w:sz w:val="18"/>
        <w:szCs w:val="18"/>
      </w:rPr>
      <w:t>3</w:t>
    </w:r>
    <w:r w:rsidR="00F12AD9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F12AD9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F12AD9">
      <w:rPr>
        <w:rStyle w:val="Numerstrony"/>
        <w:rFonts w:ascii="Arial" w:hAnsi="Arial" w:cs="Arial"/>
        <w:sz w:val="18"/>
        <w:szCs w:val="18"/>
      </w:rPr>
      <w:fldChar w:fldCharType="separate"/>
    </w:r>
    <w:r w:rsidR="00580363">
      <w:rPr>
        <w:rStyle w:val="Numerstrony"/>
        <w:rFonts w:ascii="Arial" w:hAnsi="Arial" w:cs="Arial"/>
        <w:noProof/>
        <w:sz w:val="18"/>
        <w:szCs w:val="18"/>
      </w:rPr>
      <w:t>3</w:t>
    </w:r>
    <w:r w:rsidR="00F12AD9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B25" w:rsidRDefault="00BA5B2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68E4" w:rsidRDefault="007368E4">
      <w:r>
        <w:separator/>
      </w:r>
    </w:p>
  </w:footnote>
  <w:footnote w:type="continuationSeparator" w:id="0">
    <w:p w:rsidR="007368E4" w:rsidRDefault="007368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B25" w:rsidRDefault="00BA5B2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B25" w:rsidRDefault="00BA5B2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B25" w:rsidRDefault="00BA5B2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5B25"/>
    <w:rsid w:val="000954B6"/>
    <w:rsid w:val="00140696"/>
    <w:rsid w:val="00164607"/>
    <w:rsid w:val="001C1407"/>
    <w:rsid w:val="00253031"/>
    <w:rsid w:val="00377700"/>
    <w:rsid w:val="00580363"/>
    <w:rsid w:val="005C147E"/>
    <w:rsid w:val="00622326"/>
    <w:rsid w:val="00683844"/>
    <w:rsid w:val="006F7415"/>
    <w:rsid w:val="007118AF"/>
    <w:rsid w:val="007124E4"/>
    <w:rsid w:val="007368E4"/>
    <w:rsid w:val="00745012"/>
    <w:rsid w:val="007A5A56"/>
    <w:rsid w:val="0087722C"/>
    <w:rsid w:val="008A1159"/>
    <w:rsid w:val="00987E41"/>
    <w:rsid w:val="00B15360"/>
    <w:rsid w:val="00B55898"/>
    <w:rsid w:val="00BA5B25"/>
    <w:rsid w:val="00C63DA0"/>
    <w:rsid w:val="00C85A89"/>
    <w:rsid w:val="00D5444F"/>
    <w:rsid w:val="00D75157"/>
    <w:rsid w:val="00E27747"/>
    <w:rsid w:val="00E85E74"/>
    <w:rsid w:val="00EC7C85"/>
    <w:rsid w:val="00F12AD9"/>
    <w:rsid w:val="00F26135"/>
    <w:rsid w:val="00FA3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223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622326"/>
    <w:rPr>
      <w:rFonts w:ascii="Arial" w:hAnsi="Arial"/>
    </w:rPr>
  </w:style>
  <w:style w:type="paragraph" w:styleId="Nagwek">
    <w:name w:val="header"/>
    <w:basedOn w:val="Normalny"/>
    <w:rsid w:val="0062232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2232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22326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wykytekstZnak">
    <w:name w:val="Zwykły tekst Znak"/>
    <w:basedOn w:val="Domylnaczcionkaakapitu"/>
    <w:link w:val="Zwykytekst"/>
    <w:rsid w:val="00FA333C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rsid w:val="00E277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277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422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Szpital</dc:creator>
  <cp:keywords/>
  <cp:lastModifiedBy>Szpital</cp:lastModifiedBy>
  <cp:revision>13</cp:revision>
  <cp:lastPrinted>2018-02-07T13:40:00Z</cp:lastPrinted>
  <dcterms:created xsi:type="dcterms:W3CDTF">2018-02-01T11:22:00Z</dcterms:created>
  <dcterms:modified xsi:type="dcterms:W3CDTF">2018-02-07T13:40:00Z</dcterms:modified>
</cp:coreProperties>
</file>