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928CA" w:rsidP="00007727">
      <w:pPr>
        <w:jc w:val="right"/>
        <w:rPr>
          <w:b/>
          <w:bCs/>
          <w:sz w:val="24"/>
        </w:rPr>
      </w:pPr>
      <w:r w:rsidRPr="001928CA">
        <w:rPr>
          <w:sz w:val="24"/>
        </w:rPr>
        <w:t>Chorzów</w:t>
      </w:r>
      <w:r w:rsidR="00007727">
        <w:rPr>
          <w:sz w:val="24"/>
        </w:rPr>
        <w:t xml:space="preserve"> dnia: </w:t>
      </w:r>
      <w:r w:rsidR="001170B8">
        <w:rPr>
          <w:sz w:val="24"/>
        </w:rPr>
        <w:t>30.01.2018 r.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1928CA" w:rsidP="00173B20">
      <w:pPr>
        <w:spacing w:after="40"/>
        <w:rPr>
          <w:b/>
          <w:bCs/>
          <w:sz w:val="24"/>
        </w:rPr>
      </w:pPr>
      <w:r w:rsidRPr="001928CA">
        <w:rPr>
          <w:b/>
          <w:bCs/>
          <w:sz w:val="24"/>
        </w:rPr>
        <w:t>Szpital Specjalistyczny</w:t>
      </w:r>
      <w:r w:rsidR="001170B8">
        <w:rPr>
          <w:b/>
          <w:bCs/>
          <w:sz w:val="24"/>
        </w:rPr>
        <w:t xml:space="preserve"> w Chorzowie </w:t>
      </w:r>
    </w:p>
    <w:p w:rsidR="00A80738" w:rsidRPr="001170B8" w:rsidRDefault="001170B8" w:rsidP="00A80738">
      <w:pPr>
        <w:rPr>
          <w:b/>
          <w:bCs/>
          <w:sz w:val="24"/>
        </w:rPr>
      </w:pPr>
      <w:r w:rsidRPr="001170B8">
        <w:rPr>
          <w:b/>
          <w:bCs/>
          <w:sz w:val="24"/>
        </w:rPr>
        <w:t xml:space="preserve">ul. </w:t>
      </w:r>
      <w:r w:rsidR="001928CA" w:rsidRPr="001170B8">
        <w:rPr>
          <w:b/>
          <w:bCs/>
          <w:sz w:val="24"/>
        </w:rPr>
        <w:t>Zjednoczenia</w:t>
      </w:r>
      <w:r w:rsidR="00A80738" w:rsidRPr="001170B8">
        <w:rPr>
          <w:b/>
          <w:bCs/>
          <w:sz w:val="24"/>
        </w:rPr>
        <w:t xml:space="preserve"> </w:t>
      </w:r>
      <w:r w:rsidR="001928CA" w:rsidRPr="001170B8">
        <w:rPr>
          <w:b/>
          <w:bCs/>
          <w:sz w:val="24"/>
        </w:rPr>
        <w:t>10</w:t>
      </w:r>
    </w:p>
    <w:p w:rsidR="00A80738" w:rsidRPr="001170B8" w:rsidRDefault="001928CA" w:rsidP="00A80738">
      <w:pPr>
        <w:rPr>
          <w:b/>
          <w:bCs/>
          <w:sz w:val="24"/>
        </w:rPr>
      </w:pPr>
      <w:r w:rsidRPr="001170B8">
        <w:rPr>
          <w:b/>
          <w:bCs/>
          <w:sz w:val="24"/>
        </w:rPr>
        <w:t>41-500</w:t>
      </w:r>
      <w:r w:rsidR="00A80738" w:rsidRPr="001170B8">
        <w:rPr>
          <w:b/>
          <w:bCs/>
          <w:sz w:val="24"/>
        </w:rPr>
        <w:t xml:space="preserve"> </w:t>
      </w:r>
      <w:r w:rsidRPr="001170B8">
        <w:rPr>
          <w:b/>
          <w:bCs/>
          <w:sz w:val="24"/>
        </w:rPr>
        <w:t>Chorzów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170B8" w:rsidP="00A80738">
      <w:pPr>
        <w:pStyle w:val="Nagwek"/>
        <w:tabs>
          <w:tab w:val="clear" w:pos="4536"/>
        </w:tabs>
        <w:rPr>
          <w:sz w:val="24"/>
        </w:rPr>
      </w:pPr>
      <w:r>
        <w:rPr>
          <w:b/>
          <w:sz w:val="24"/>
          <w:szCs w:val="24"/>
        </w:rPr>
        <w:t>Znak sprawy</w:t>
      </w:r>
      <w:r w:rsidR="00007727" w:rsidRPr="00007727">
        <w:rPr>
          <w:b/>
          <w:sz w:val="24"/>
          <w:szCs w:val="24"/>
        </w:rPr>
        <w:t xml:space="preserve"> </w:t>
      </w:r>
      <w:r w:rsidR="001928CA" w:rsidRPr="001928CA">
        <w:rPr>
          <w:b/>
          <w:sz w:val="24"/>
          <w:szCs w:val="24"/>
        </w:rPr>
        <w:t>US/OM/1/18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1170B8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>Zamawiający przekazuje poniżej informacje z otwarcia ofert na :</w:t>
      </w:r>
    </w:p>
    <w:p w:rsidR="00A80738" w:rsidRPr="00490DC0" w:rsidRDefault="001928CA" w:rsidP="00C659E2">
      <w:pPr>
        <w:pStyle w:val="Tekstpodstawowywcity"/>
        <w:spacing w:before="120" w:after="240"/>
        <w:ind w:firstLine="0"/>
        <w:jc w:val="center"/>
      </w:pPr>
      <w:r w:rsidRPr="001928CA">
        <w:rPr>
          <w:b/>
        </w:rPr>
        <w:t xml:space="preserve">Usługa ochrony fizycznej obszaru i mienia należącego do Szpitala Specjalistycznego </w:t>
      </w:r>
      <w:r w:rsidR="001170B8">
        <w:rPr>
          <w:b/>
        </w:rPr>
        <w:br/>
      </w:r>
      <w:r w:rsidRPr="001928CA">
        <w:rPr>
          <w:b/>
        </w:rPr>
        <w:t>w Chorzowie, wraz z obsługą portierni i centrali telefonicznej, przez okres 12 miesięcy</w:t>
      </w:r>
      <w:r w:rsidR="001170B8">
        <w:rPr>
          <w:b/>
        </w:rPr>
        <w:t>,</w:t>
      </w:r>
    </w:p>
    <w:p w:rsidR="001170B8" w:rsidRDefault="001170B8" w:rsidP="00490DC0">
      <w:pPr>
        <w:spacing w:before="120"/>
        <w:jc w:val="both"/>
        <w:rPr>
          <w:sz w:val="24"/>
          <w:szCs w:val="24"/>
        </w:rPr>
      </w:pPr>
      <w:r w:rsidRPr="0095358C">
        <w:rPr>
          <w:sz w:val="24"/>
          <w:szCs w:val="24"/>
        </w:rPr>
        <w:t>które odbyło się w dniu 30.01.2018 r. o godzinie 10:30</w:t>
      </w:r>
      <w:r w:rsidR="0095358C">
        <w:rPr>
          <w:sz w:val="24"/>
          <w:szCs w:val="24"/>
        </w:rPr>
        <w:t>.</w:t>
      </w:r>
    </w:p>
    <w:p w:rsidR="0095358C" w:rsidRPr="0095358C" w:rsidRDefault="0095358C" w:rsidP="00490DC0">
      <w:pPr>
        <w:spacing w:before="120"/>
        <w:jc w:val="both"/>
        <w:rPr>
          <w:sz w:val="24"/>
          <w:szCs w:val="24"/>
        </w:rPr>
      </w:pPr>
    </w:p>
    <w:p w:rsidR="0095358C" w:rsidRPr="0095358C" w:rsidRDefault="0095358C" w:rsidP="0095358C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Postępowanie prowadzone jest </w:t>
      </w:r>
      <w:r>
        <w:rPr>
          <w:sz w:val="24"/>
          <w:szCs w:val="24"/>
        </w:rPr>
        <w:t>w oparciu</w:t>
      </w:r>
      <w:r w:rsidRPr="0095358C">
        <w:rPr>
          <w:sz w:val="24"/>
          <w:szCs w:val="24"/>
        </w:rPr>
        <w:t xml:space="preserve"> z art.138o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95358C">
        <w:rPr>
          <w:sz w:val="24"/>
          <w:szCs w:val="24"/>
        </w:rPr>
        <w:t>Dz. U. z</w:t>
      </w:r>
      <w:r>
        <w:rPr>
          <w:sz w:val="24"/>
          <w:szCs w:val="24"/>
        </w:rPr>
        <w:t xml:space="preserve">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  <w:r w:rsidRPr="0095358C">
        <w:rPr>
          <w:sz w:val="24"/>
          <w:szCs w:val="24"/>
        </w:rPr>
        <w:t xml:space="preserve"> dla zamówień na usługi społeczne i inne szczególne usługi, o wartości szacunkowej poniżej 750 000,00 euro</w:t>
      </w:r>
      <w:r>
        <w:rPr>
          <w:sz w:val="24"/>
          <w:szCs w:val="24"/>
        </w:rPr>
        <w:t>.</w:t>
      </w:r>
    </w:p>
    <w:p w:rsidR="0095358C" w:rsidRDefault="0095358C" w:rsidP="00A80738">
      <w:pPr>
        <w:spacing w:before="120" w:after="120"/>
        <w:jc w:val="both"/>
        <w:rPr>
          <w:sz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3263"/>
        <w:gridCol w:w="1418"/>
        <w:gridCol w:w="1417"/>
        <w:gridCol w:w="1276"/>
        <w:gridCol w:w="992"/>
      </w:tblGrid>
      <w:tr w:rsidR="0069085C" w:rsidRPr="00493F8C" w:rsidTr="00BA287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95358C" w:rsidP="0023318D">
            <w:pPr>
              <w:spacing w:before="40" w:after="40"/>
              <w:jc w:val="center"/>
            </w:pPr>
            <w:r>
              <w:t>Miesięczny odpis na PFRON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 xml:space="preserve">Warunki </w:t>
            </w:r>
            <w:proofErr w:type="spellStart"/>
            <w:r w:rsidRPr="00490DC0">
              <w:t>płatn</w:t>
            </w:r>
            <w:proofErr w:type="spellEnd"/>
            <w:r w:rsidR="0095358C">
              <w:t>.</w:t>
            </w:r>
          </w:p>
        </w:tc>
      </w:tr>
      <w:tr w:rsidR="001928CA" w:rsidRPr="00493F8C" w:rsidTr="00BA287B">
        <w:tc>
          <w:tcPr>
            <w:tcW w:w="706" w:type="dxa"/>
            <w:shd w:val="clear" w:color="auto" w:fill="auto"/>
            <w:vAlign w:val="center"/>
          </w:tcPr>
          <w:p w:rsidR="001928CA" w:rsidRPr="00490DC0" w:rsidRDefault="001928CA" w:rsidP="00FE5E9B">
            <w:pPr>
              <w:spacing w:before="120" w:after="120"/>
              <w:jc w:val="center"/>
            </w:pPr>
            <w:r w:rsidRPr="001928CA">
              <w:t>1</w:t>
            </w:r>
          </w:p>
        </w:tc>
        <w:tc>
          <w:tcPr>
            <w:tcW w:w="3263" w:type="dxa"/>
            <w:shd w:val="clear" w:color="auto" w:fill="auto"/>
          </w:tcPr>
          <w:p w:rsidR="001928CA" w:rsidRPr="001170B8" w:rsidRDefault="001928CA" w:rsidP="00FE5E9B">
            <w:pPr>
              <w:spacing w:before="40"/>
              <w:rPr>
                <w:lang w:val="en-US"/>
              </w:rPr>
            </w:pPr>
            <w:r w:rsidRPr="001170B8">
              <w:rPr>
                <w:lang w:val="en-US"/>
              </w:rPr>
              <w:t>MULTISERVICE Sp. z o.</w:t>
            </w:r>
            <w:r w:rsidR="0095358C">
              <w:rPr>
                <w:lang w:val="en-US"/>
              </w:rPr>
              <w:t xml:space="preserve"> </w:t>
            </w:r>
            <w:r w:rsidRPr="001170B8">
              <w:rPr>
                <w:lang w:val="en-US"/>
              </w:rPr>
              <w:t>o.</w:t>
            </w:r>
          </w:p>
          <w:p w:rsidR="001928CA" w:rsidRPr="00490DC0" w:rsidRDefault="0095358C" w:rsidP="00FE5E9B">
            <w:r>
              <w:t xml:space="preserve">ul. </w:t>
            </w:r>
            <w:r w:rsidR="001928CA" w:rsidRPr="001928CA">
              <w:t>Artyleryjska</w:t>
            </w:r>
            <w:r w:rsidR="001928CA" w:rsidRPr="00490DC0">
              <w:t xml:space="preserve"> </w:t>
            </w:r>
            <w:r w:rsidR="001928CA" w:rsidRPr="001928CA">
              <w:t>3H</w:t>
            </w:r>
            <w:r w:rsidR="001928CA" w:rsidRPr="00490DC0">
              <w:t xml:space="preserve"> </w:t>
            </w:r>
          </w:p>
          <w:p w:rsidR="001928CA" w:rsidRPr="00490DC0" w:rsidRDefault="001928CA" w:rsidP="00FE5E9B">
            <w:pPr>
              <w:spacing w:after="40"/>
              <w:jc w:val="both"/>
            </w:pPr>
            <w:r w:rsidRPr="001928CA">
              <w:t>10-165</w:t>
            </w:r>
            <w:r w:rsidRPr="00490DC0">
              <w:t xml:space="preserve"> </w:t>
            </w:r>
            <w:r w:rsidRPr="001928CA">
              <w:t>Olsztyn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8CA" w:rsidRPr="00490DC0" w:rsidRDefault="001928CA" w:rsidP="0095358C">
            <w:pPr>
              <w:spacing w:before="120" w:after="120"/>
              <w:jc w:val="center"/>
            </w:pPr>
            <w:r w:rsidRPr="001928CA">
              <w:t>295 409.10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8CA" w:rsidRPr="00490DC0" w:rsidRDefault="0095358C" w:rsidP="00FE5E9B">
            <w:pPr>
              <w:spacing w:before="120" w:after="120"/>
              <w:jc w:val="both"/>
            </w:pPr>
            <w:r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928CA" w:rsidRPr="00490DC0" w:rsidRDefault="00CF7978" w:rsidP="000C7499">
            <w:pPr>
              <w:spacing w:before="120" w:after="120"/>
              <w:jc w:val="center"/>
            </w:pPr>
            <w:r>
              <w:t>15 416,92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928CA" w:rsidRPr="00490DC0" w:rsidRDefault="001928CA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t>2</w:t>
            </w:r>
          </w:p>
        </w:tc>
        <w:tc>
          <w:tcPr>
            <w:tcW w:w="3263" w:type="dxa"/>
            <w:shd w:val="clear" w:color="auto" w:fill="auto"/>
          </w:tcPr>
          <w:p w:rsidR="0095358C" w:rsidRPr="00490DC0" w:rsidRDefault="0095358C" w:rsidP="00FE5E9B">
            <w:pPr>
              <w:spacing w:before="40"/>
            </w:pPr>
            <w:r w:rsidRPr="001928CA">
              <w:t>MAXUS Sp. z o.o.</w:t>
            </w:r>
          </w:p>
          <w:p w:rsidR="0095358C" w:rsidRPr="00490DC0" w:rsidRDefault="0095358C" w:rsidP="00FE5E9B">
            <w:r w:rsidRPr="001928CA">
              <w:t>ul. 3-go Maja</w:t>
            </w:r>
            <w:r w:rsidRPr="00490DC0">
              <w:t xml:space="preserve"> </w:t>
            </w:r>
            <w:r w:rsidRPr="001928CA">
              <w:t>64/66</w:t>
            </w:r>
            <w:r w:rsidRPr="00490DC0">
              <w:t xml:space="preserve"> </w:t>
            </w:r>
          </w:p>
          <w:p w:rsidR="0095358C" w:rsidRPr="00490DC0" w:rsidRDefault="0095358C" w:rsidP="00FE5E9B">
            <w:pPr>
              <w:spacing w:after="40"/>
              <w:jc w:val="both"/>
            </w:pPr>
            <w:r w:rsidRPr="001928CA">
              <w:t>93-408</w:t>
            </w:r>
            <w:r w:rsidRPr="00490DC0">
              <w:t xml:space="preserve"> </w:t>
            </w:r>
            <w:r w:rsidRPr="001928CA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231 299.04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95358C" w:rsidRDefault="0095358C">
            <w:r w:rsidRPr="00D85EF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7D1C88" w:rsidP="000C7499">
            <w:pPr>
              <w:spacing w:before="120" w:after="120"/>
              <w:jc w:val="center"/>
            </w:pPr>
            <w:r>
              <w:t>6 268,27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t>3</w:t>
            </w:r>
          </w:p>
        </w:tc>
        <w:tc>
          <w:tcPr>
            <w:tcW w:w="3263" w:type="dxa"/>
            <w:shd w:val="clear" w:color="auto" w:fill="auto"/>
          </w:tcPr>
          <w:p w:rsidR="0095358C" w:rsidRPr="001170B8" w:rsidRDefault="0095358C" w:rsidP="00FE5E9B">
            <w:pPr>
              <w:spacing w:before="40"/>
              <w:rPr>
                <w:lang w:val="en-US"/>
              </w:rPr>
            </w:pPr>
            <w:r w:rsidRPr="00BA287B">
              <w:rPr>
                <w:lang w:val="en-US"/>
              </w:rPr>
              <w:t>P.</w:t>
            </w:r>
            <w:r w:rsidRPr="001170B8">
              <w:rPr>
                <w:lang w:val="en-US"/>
              </w:rPr>
              <w:t>U. SED-HUT S.A.</w:t>
            </w:r>
          </w:p>
          <w:p w:rsidR="0095358C" w:rsidRPr="00490DC0" w:rsidRDefault="0095358C" w:rsidP="00FE5E9B">
            <w:r w:rsidRPr="001928CA">
              <w:t xml:space="preserve">ul. </w:t>
            </w:r>
            <w:proofErr w:type="spellStart"/>
            <w:r w:rsidRPr="001928CA">
              <w:t>Ujastek</w:t>
            </w:r>
            <w:proofErr w:type="spellEnd"/>
            <w:r w:rsidRPr="00490DC0">
              <w:t xml:space="preserve"> </w:t>
            </w:r>
            <w:r w:rsidRPr="001928CA">
              <w:t>1</w:t>
            </w:r>
            <w:r w:rsidRPr="00490DC0">
              <w:t xml:space="preserve"> </w:t>
            </w:r>
          </w:p>
          <w:p w:rsidR="0095358C" w:rsidRPr="00490DC0" w:rsidRDefault="0095358C" w:rsidP="00FE5E9B">
            <w:pPr>
              <w:spacing w:after="40"/>
              <w:jc w:val="both"/>
            </w:pPr>
            <w:r w:rsidRPr="001928CA">
              <w:t>30-969</w:t>
            </w:r>
            <w:r w:rsidRPr="00490DC0">
              <w:t xml:space="preserve"> </w:t>
            </w:r>
            <w:r w:rsidRPr="001928C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244 228.80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95358C" w:rsidRDefault="0095358C">
            <w:r w:rsidRPr="00D85EF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7D1C88" w:rsidP="000C7499">
            <w:pPr>
              <w:spacing w:before="120" w:after="120"/>
              <w:jc w:val="center"/>
            </w:pPr>
            <w:r>
              <w:t>16 281,51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t>4</w:t>
            </w:r>
          </w:p>
        </w:tc>
        <w:tc>
          <w:tcPr>
            <w:tcW w:w="3263" w:type="dxa"/>
            <w:shd w:val="clear" w:color="auto" w:fill="auto"/>
          </w:tcPr>
          <w:p w:rsidR="005E4979" w:rsidRDefault="005E4979" w:rsidP="00FE5E9B">
            <w:pPr>
              <w:spacing w:before="40"/>
            </w:pPr>
            <w:r>
              <w:t xml:space="preserve">Konsorcjum : </w:t>
            </w:r>
          </w:p>
          <w:p w:rsidR="0095358C" w:rsidRDefault="0095358C" w:rsidP="00FE5E9B">
            <w:pPr>
              <w:spacing w:before="40"/>
            </w:pPr>
            <w:r w:rsidRPr="001928CA">
              <w:t>INPULS Sp. z o.o.</w:t>
            </w:r>
          </w:p>
          <w:p w:rsidR="005E4979" w:rsidRPr="005E4979" w:rsidRDefault="005E4979" w:rsidP="00FE5E9B">
            <w:pPr>
              <w:spacing w:before="40"/>
              <w:rPr>
                <w:lang w:val="en-US"/>
              </w:rPr>
            </w:pPr>
            <w:r w:rsidRPr="005E4979">
              <w:rPr>
                <w:lang w:val="en-US"/>
              </w:rPr>
              <w:t xml:space="preserve">P.U.H. INPULS </w:t>
            </w:r>
            <w:proofErr w:type="spellStart"/>
            <w:r w:rsidRPr="005E4979">
              <w:rPr>
                <w:lang w:val="en-US"/>
              </w:rPr>
              <w:t>Janusz</w:t>
            </w:r>
            <w:proofErr w:type="spellEnd"/>
            <w:r w:rsidRPr="005E4979">
              <w:rPr>
                <w:lang w:val="en-US"/>
              </w:rPr>
              <w:t xml:space="preserve"> </w:t>
            </w:r>
            <w:proofErr w:type="spellStart"/>
            <w:r w:rsidRPr="005E4979">
              <w:rPr>
                <w:lang w:val="en-US"/>
              </w:rPr>
              <w:t>Dudek</w:t>
            </w:r>
            <w:proofErr w:type="spellEnd"/>
          </w:p>
          <w:p w:rsidR="0095358C" w:rsidRPr="00490DC0" w:rsidRDefault="0095358C" w:rsidP="00FE5E9B">
            <w:r w:rsidRPr="001928CA">
              <w:t>ul. Barlickiego</w:t>
            </w:r>
            <w:r w:rsidRPr="00490DC0">
              <w:t xml:space="preserve"> </w:t>
            </w:r>
            <w:r w:rsidRPr="001928CA">
              <w:t>12</w:t>
            </w:r>
            <w:r w:rsidRPr="00490DC0">
              <w:t xml:space="preserve"> </w:t>
            </w:r>
          </w:p>
          <w:p w:rsidR="0095358C" w:rsidRPr="00490DC0" w:rsidRDefault="0095358C" w:rsidP="00FE5E9B">
            <w:pPr>
              <w:spacing w:after="40"/>
              <w:jc w:val="both"/>
            </w:pPr>
            <w:r w:rsidRPr="001928CA">
              <w:t>41-103</w:t>
            </w:r>
            <w:r w:rsidRPr="00490DC0">
              <w:t xml:space="preserve"> </w:t>
            </w:r>
            <w:r w:rsidRPr="001928CA">
              <w:t>Siemianowice Śląskie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272 961.60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C32F81" w:rsidRDefault="00C32F81"/>
          <w:p w:rsidR="0095358C" w:rsidRDefault="0095358C">
            <w:r w:rsidRPr="00D85EF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C32F81" w:rsidP="000C7499">
            <w:pPr>
              <w:spacing w:before="120" w:after="120"/>
              <w:jc w:val="center"/>
            </w:pPr>
            <w:r>
              <w:t>8 200,00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t>5</w:t>
            </w:r>
          </w:p>
        </w:tc>
        <w:tc>
          <w:tcPr>
            <w:tcW w:w="3263" w:type="dxa"/>
            <w:shd w:val="clear" w:color="auto" w:fill="auto"/>
          </w:tcPr>
          <w:p w:rsidR="0095358C" w:rsidRPr="00490DC0" w:rsidRDefault="0095358C" w:rsidP="00FE5E9B">
            <w:pPr>
              <w:spacing w:before="40"/>
            </w:pPr>
            <w:r w:rsidRPr="001928CA">
              <w:t>P.P. i U.H. "NOWA" Sp. z o.o. Zakład Pracy Chronionej</w:t>
            </w:r>
          </w:p>
          <w:p w:rsidR="0095358C" w:rsidRPr="00490DC0" w:rsidRDefault="0095358C" w:rsidP="00FE5E9B">
            <w:r w:rsidRPr="001928CA">
              <w:t>ul. Teatralna</w:t>
            </w:r>
            <w:r w:rsidRPr="00490DC0">
              <w:t xml:space="preserve"> </w:t>
            </w:r>
            <w:r w:rsidRPr="001928CA">
              <w:t>9/416</w:t>
            </w:r>
            <w:r w:rsidRPr="00490DC0">
              <w:t xml:space="preserve"> </w:t>
            </w:r>
          </w:p>
          <w:p w:rsidR="0095358C" w:rsidRPr="00490DC0" w:rsidRDefault="0095358C" w:rsidP="00FE5E9B">
            <w:pPr>
              <w:spacing w:after="40"/>
              <w:jc w:val="both"/>
            </w:pPr>
            <w:r w:rsidRPr="001928CA">
              <w:t>41-200</w:t>
            </w:r>
            <w:r w:rsidRPr="00490DC0">
              <w:t xml:space="preserve"> </w:t>
            </w:r>
            <w:r w:rsidRPr="001928CA">
              <w:t>Sosnowiec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224 475.00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95358C" w:rsidRDefault="0095358C">
            <w:r w:rsidRPr="00D85EF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C32F81" w:rsidP="000C7499">
            <w:pPr>
              <w:spacing w:before="120" w:after="120"/>
              <w:jc w:val="center"/>
            </w:pPr>
            <w:r>
              <w:t>15 208,00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t>6</w:t>
            </w:r>
          </w:p>
        </w:tc>
        <w:tc>
          <w:tcPr>
            <w:tcW w:w="3263" w:type="dxa"/>
            <w:shd w:val="clear" w:color="auto" w:fill="auto"/>
          </w:tcPr>
          <w:p w:rsidR="0095358C" w:rsidRPr="00490DC0" w:rsidRDefault="0095358C" w:rsidP="00FE5E9B">
            <w:pPr>
              <w:spacing w:before="40"/>
            </w:pPr>
            <w:r w:rsidRPr="001928CA">
              <w:t>AGENCJA GWARANT SECURITY Sp. z o.o.</w:t>
            </w:r>
          </w:p>
          <w:p w:rsidR="0095358C" w:rsidRPr="00490DC0" w:rsidRDefault="0095358C" w:rsidP="00FE5E9B">
            <w:r w:rsidRPr="001928CA">
              <w:t>ul. Sobieskiego</w:t>
            </w:r>
            <w:r w:rsidRPr="00490DC0">
              <w:t xml:space="preserve"> </w:t>
            </w:r>
            <w:r w:rsidRPr="001928CA">
              <w:t>11/E6</w:t>
            </w:r>
            <w:r w:rsidRPr="00490DC0">
              <w:t xml:space="preserve"> </w:t>
            </w:r>
          </w:p>
          <w:p w:rsidR="0095358C" w:rsidRPr="00490DC0" w:rsidRDefault="0095358C" w:rsidP="00FE5E9B">
            <w:pPr>
              <w:spacing w:after="40"/>
              <w:jc w:val="both"/>
            </w:pPr>
            <w:r w:rsidRPr="001928CA">
              <w:t>40-082</w:t>
            </w:r>
            <w:r w:rsidRPr="00490DC0">
              <w:t xml:space="preserve"> </w:t>
            </w:r>
            <w:r w:rsidRPr="001928CA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200 052.12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526699" w:rsidRDefault="00526699"/>
          <w:p w:rsidR="0095358C" w:rsidRDefault="0095358C">
            <w:r w:rsidRPr="00D85EF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0C7499" w:rsidP="000C7499">
            <w:pPr>
              <w:spacing w:before="120" w:after="120"/>
              <w:jc w:val="center"/>
            </w:pPr>
            <w:r>
              <w:t>brak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lastRenderedPageBreak/>
              <w:t>7</w:t>
            </w:r>
          </w:p>
        </w:tc>
        <w:tc>
          <w:tcPr>
            <w:tcW w:w="3263" w:type="dxa"/>
            <w:shd w:val="clear" w:color="auto" w:fill="auto"/>
          </w:tcPr>
          <w:p w:rsidR="00896A2E" w:rsidRDefault="0095358C" w:rsidP="00FE5E9B">
            <w:pPr>
              <w:spacing w:before="40"/>
            </w:pPr>
            <w:r w:rsidRPr="001928CA">
              <w:t xml:space="preserve">WOLF II Służba </w:t>
            </w:r>
          </w:p>
          <w:p w:rsidR="0095358C" w:rsidRPr="00490DC0" w:rsidRDefault="0095358C" w:rsidP="00FE5E9B">
            <w:pPr>
              <w:spacing w:before="40"/>
            </w:pPr>
            <w:r w:rsidRPr="001928CA">
              <w:t>Ochrony Sp. z o.o.</w:t>
            </w:r>
          </w:p>
          <w:p w:rsidR="0095358C" w:rsidRPr="00490DC0" w:rsidRDefault="0095358C" w:rsidP="00FE5E9B">
            <w:r w:rsidRPr="001928CA">
              <w:t>ul. Łokietka</w:t>
            </w:r>
            <w:r w:rsidRPr="00490DC0">
              <w:t xml:space="preserve"> </w:t>
            </w:r>
            <w:r w:rsidRPr="001928CA">
              <w:t>146</w:t>
            </w:r>
            <w:r w:rsidRPr="00490DC0">
              <w:t xml:space="preserve"> </w:t>
            </w:r>
          </w:p>
          <w:p w:rsidR="0095358C" w:rsidRPr="00490DC0" w:rsidRDefault="0095358C" w:rsidP="00FE5E9B">
            <w:pPr>
              <w:spacing w:after="40"/>
              <w:jc w:val="both"/>
            </w:pPr>
            <w:r w:rsidRPr="001928CA">
              <w:t>31-334</w:t>
            </w:r>
            <w:r w:rsidRPr="00490DC0">
              <w:t xml:space="preserve"> </w:t>
            </w:r>
            <w:r w:rsidRPr="001928C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222 358.00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970479" w:rsidRDefault="00970479"/>
          <w:p w:rsidR="0095358C" w:rsidRDefault="0095358C">
            <w:r w:rsidRPr="00D85EF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970479" w:rsidP="00FE5E9B">
            <w:pPr>
              <w:spacing w:before="120" w:after="120"/>
              <w:jc w:val="both"/>
            </w:pPr>
            <w:r>
              <w:t>12 351,11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t>8</w:t>
            </w:r>
          </w:p>
        </w:tc>
        <w:tc>
          <w:tcPr>
            <w:tcW w:w="3263" w:type="dxa"/>
            <w:shd w:val="clear" w:color="auto" w:fill="auto"/>
          </w:tcPr>
          <w:p w:rsidR="0095358C" w:rsidRPr="00490DC0" w:rsidRDefault="0095358C" w:rsidP="00FE5E9B">
            <w:pPr>
              <w:spacing w:before="40"/>
            </w:pPr>
            <w:r w:rsidRPr="001928CA">
              <w:t>PROBET Sp. z o.o.</w:t>
            </w:r>
          </w:p>
          <w:p w:rsidR="0095358C" w:rsidRPr="00490DC0" w:rsidRDefault="0095358C" w:rsidP="00FE5E9B">
            <w:r w:rsidRPr="001928CA">
              <w:t>ul. Limanowskiego</w:t>
            </w:r>
            <w:r w:rsidRPr="00490DC0">
              <w:t xml:space="preserve"> </w:t>
            </w:r>
            <w:r w:rsidRPr="001928CA">
              <w:t>9/1</w:t>
            </w:r>
            <w:r w:rsidRPr="00490DC0">
              <w:t xml:space="preserve"> </w:t>
            </w:r>
          </w:p>
          <w:p w:rsidR="0095358C" w:rsidRPr="00490DC0" w:rsidRDefault="0095358C" w:rsidP="00FE5E9B">
            <w:pPr>
              <w:spacing w:after="40"/>
              <w:jc w:val="both"/>
            </w:pPr>
            <w:r w:rsidRPr="001928CA">
              <w:t>41-506</w:t>
            </w:r>
            <w:r w:rsidRPr="00490DC0">
              <w:t xml:space="preserve"> </w:t>
            </w:r>
            <w:r w:rsidRPr="001928CA">
              <w:t>Chorzów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249 616.20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95358C" w:rsidRDefault="0095358C">
            <w:r w:rsidRPr="00F119C2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08676F" w:rsidP="00FE5E9B">
            <w:pPr>
              <w:spacing w:before="120" w:after="120"/>
              <w:jc w:val="both"/>
            </w:pPr>
            <w:r>
              <w:t>10 400,67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  <w:tr w:rsidR="0095358C" w:rsidRPr="00493F8C" w:rsidTr="00BA287B">
        <w:tc>
          <w:tcPr>
            <w:tcW w:w="706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center"/>
            </w:pPr>
            <w:r w:rsidRPr="001928CA">
              <w:t>9</w:t>
            </w:r>
          </w:p>
        </w:tc>
        <w:tc>
          <w:tcPr>
            <w:tcW w:w="3263" w:type="dxa"/>
            <w:shd w:val="clear" w:color="auto" w:fill="auto"/>
          </w:tcPr>
          <w:p w:rsidR="00BA287B" w:rsidRDefault="00BA287B" w:rsidP="00FE5E9B">
            <w:pPr>
              <w:spacing w:before="40"/>
            </w:pPr>
            <w:r>
              <w:t>Konsorcjum :</w:t>
            </w:r>
          </w:p>
          <w:p w:rsidR="00BA287B" w:rsidRDefault="0095358C" w:rsidP="00FE5E9B">
            <w:pPr>
              <w:spacing w:before="40"/>
            </w:pPr>
            <w:r w:rsidRPr="001928CA">
              <w:t xml:space="preserve">Agencja Ochrony Kowalczyk </w:t>
            </w:r>
          </w:p>
          <w:p w:rsidR="0095358C" w:rsidRPr="00490DC0" w:rsidRDefault="0095358C" w:rsidP="00FE5E9B">
            <w:pPr>
              <w:spacing w:before="40"/>
            </w:pPr>
            <w:r w:rsidRPr="001928CA">
              <w:t>Sp. z o.o.</w:t>
            </w:r>
          </w:p>
          <w:p w:rsidR="0095358C" w:rsidRPr="00490DC0" w:rsidRDefault="0095358C" w:rsidP="00FE5E9B">
            <w:r w:rsidRPr="001928CA">
              <w:t>ul. Chmielna</w:t>
            </w:r>
            <w:r w:rsidRPr="00490DC0">
              <w:t xml:space="preserve"> </w:t>
            </w:r>
            <w:r w:rsidRPr="001928CA">
              <w:t>34</w:t>
            </w:r>
            <w:r w:rsidRPr="00490DC0">
              <w:t xml:space="preserve"> </w:t>
            </w:r>
          </w:p>
          <w:p w:rsidR="0095358C" w:rsidRDefault="0095358C" w:rsidP="00FE5E9B">
            <w:pPr>
              <w:spacing w:after="40"/>
              <w:jc w:val="both"/>
            </w:pPr>
            <w:r w:rsidRPr="001928CA">
              <w:t>00-020</w:t>
            </w:r>
            <w:r w:rsidRPr="00490DC0">
              <w:t xml:space="preserve"> </w:t>
            </w:r>
            <w:r w:rsidRPr="001928CA">
              <w:t>Warszawa</w:t>
            </w:r>
          </w:p>
          <w:p w:rsidR="00BA287B" w:rsidRDefault="00BA287B" w:rsidP="00FE5E9B">
            <w:pPr>
              <w:spacing w:after="40"/>
              <w:jc w:val="both"/>
            </w:pPr>
            <w:r>
              <w:t>Agencja Ochrony MK Sp. z o.o.</w:t>
            </w:r>
          </w:p>
          <w:p w:rsidR="00BA287B" w:rsidRDefault="00BA287B" w:rsidP="00FE5E9B">
            <w:pPr>
              <w:spacing w:after="40"/>
              <w:jc w:val="both"/>
            </w:pPr>
            <w:r>
              <w:t>Agencja ochrony MK BIS Sp. z o. o.</w:t>
            </w:r>
          </w:p>
          <w:p w:rsidR="00BA287B" w:rsidRDefault="00BA287B" w:rsidP="00FE5E9B">
            <w:pPr>
              <w:spacing w:after="40"/>
              <w:jc w:val="both"/>
            </w:pPr>
            <w:r>
              <w:t>ul. Jana Kazimierza 64</w:t>
            </w:r>
          </w:p>
          <w:p w:rsidR="00BA287B" w:rsidRPr="00490DC0" w:rsidRDefault="00BA287B" w:rsidP="00FE5E9B">
            <w:pPr>
              <w:spacing w:after="40"/>
              <w:jc w:val="both"/>
            </w:pPr>
            <w:r>
              <w:t>01-248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5358C" w:rsidRPr="00490DC0" w:rsidRDefault="0095358C" w:rsidP="0095358C">
            <w:pPr>
              <w:spacing w:before="120" w:after="120"/>
              <w:jc w:val="center"/>
            </w:pPr>
            <w:r w:rsidRPr="001928CA">
              <w:t>272 961.60 zł</w:t>
            </w:r>
          </w:p>
        </w:tc>
        <w:tc>
          <w:tcPr>
            <w:tcW w:w="1417" w:type="dxa"/>
            <w:shd w:val="clear" w:color="auto" w:fill="auto"/>
          </w:tcPr>
          <w:p w:rsidR="0095358C" w:rsidRDefault="0095358C"/>
          <w:p w:rsidR="0008676F" w:rsidRDefault="0008676F"/>
          <w:p w:rsidR="00BA287B" w:rsidRDefault="00BA287B"/>
          <w:p w:rsidR="00E8609D" w:rsidRDefault="00E8609D"/>
          <w:p w:rsidR="00E8609D" w:rsidRDefault="00E8609D"/>
          <w:p w:rsidR="0095358C" w:rsidRDefault="0095358C">
            <w:r w:rsidRPr="00F119C2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358C" w:rsidRPr="00490DC0" w:rsidRDefault="0008676F" w:rsidP="00FE5E9B">
            <w:pPr>
              <w:spacing w:before="120" w:after="120"/>
              <w:jc w:val="both"/>
            </w:pPr>
            <w:r>
              <w:t>7 995,00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5358C" w:rsidRPr="00490DC0" w:rsidRDefault="0095358C" w:rsidP="00FE5E9B">
            <w:pPr>
              <w:spacing w:before="120" w:after="120"/>
              <w:jc w:val="both"/>
            </w:pPr>
            <w:r w:rsidRPr="001928C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B169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1F6" w:rsidRDefault="005561F6">
      <w:r>
        <w:separator/>
      </w:r>
    </w:p>
  </w:endnote>
  <w:endnote w:type="continuationSeparator" w:id="0">
    <w:p w:rsidR="005561F6" w:rsidRDefault="00556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353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353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353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353BB">
      <w:rPr>
        <w:rStyle w:val="Numerstrony"/>
        <w:rFonts w:ascii="Arial" w:hAnsi="Arial"/>
        <w:sz w:val="18"/>
        <w:szCs w:val="18"/>
      </w:rPr>
      <w:fldChar w:fldCharType="separate"/>
    </w:r>
    <w:r w:rsidR="00F42FF8">
      <w:rPr>
        <w:rStyle w:val="Numerstrony"/>
        <w:rFonts w:ascii="Arial" w:hAnsi="Arial"/>
        <w:noProof/>
        <w:sz w:val="18"/>
        <w:szCs w:val="18"/>
      </w:rPr>
      <w:t>1</w:t>
    </w:r>
    <w:r w:rsidR="00B353B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353B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353BB">
      <w:rPr>
        <w:rStyle w:val="Numerstrony"/>
        <w:rFonts w:ascii="Arial" w:hAnsi="Arial"/>
        <w:sz w:val="18"/>
        <w:szCs w:val="18"/>
      </w:rPr>
      <w:fldChar w:fldCharType="separate"/>
    </w:r>
    <w:r w:rsidR="00F42FF8">
      <w:rPr>
        <w:rStyle w:val="Numerstrony"/>
        <w:rFonts w:ascii="Arial" w:hAnsi="Arial"/>
        <w:noProof/>
        <w:sz w:val="18"/>
        <w:szCs w:val="18"/>
      </w:rPr>
      <w:t>2</w:t>
    </w:r>
    <w:r w:rsidR="00B353B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353B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353BB">
      <w:rPr>
        <w:rStyle w:val="Numerstrony"/>
      </w:rPr>
      <w:fldChar w:fldCharType="separate"/>
    </w:r>
    <w:r>
      <w:rPr>
        <w:rStyle w:val="Numerstrony"/>
        <w:noProof/>
      </w:rPr>
      <w:t>1</w:t>
    </w:r>
    <w:r w:rsidR="00B353BB">
      <w:rPr>
        <w:rStyle w:val="Numerstrony"/>
      </w:rPr>
      <w:fldChar w:fldCharType="end"/>
    </w:r>
    <w:r>
      <w:rPr>
        <w:rStyle w:val="Numerstrony"/>
      </w:rPr>
      <w:t>/</w:t>
    </w:r>
    <w:r w:rsidR="00B353B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353BB">
      <w:rPr>
        <w:rStyle w:val="Numerstrony"/>
      </w:rPr>
      <w:fldChar w:fldCharType="separate"/>
    </w:r>
    <w:r w:rsidR="00F42FF8">
      <w:rPr>
        <w:rStyle w:val="Numerstrony"/>
        <w:noProof/>
      </w:rPr>
      <w:t>2</w:t>
    </w:r>
    <w:r w:rsidR="00B353B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1F6" w:rsidRDefault="005561F6">
      <w:r>
        <w:separator/>
      </w:r>
    </w:p>
  </w:footnote>
  <w:footnote w:type="continuationSeparator" w:id="0">
    <w:p w:rsidR="005561F6" w:rsidRDefault="005561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CA" w:rsidRDefault="001928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CA" w:rsidRDefault="001928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8CA" w:rsidRDefault="001928C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8CA"/>
    <w:rsid w:val="00007727"/>
    <w:rsid w:val="00017720"/>
    <w:rsid w:val="00035488"/>
    <w:rsid w:val="0008676F"/>
    <w:rsid w:val="000C7499"/>
    <w:rsid w:val="000D7F25"/>
    <w:rsid w:val="000E00E5"/>
    <w:rsid w:val="001170B8"/>
    <w:rsid w:val="00173B20"/>
    <w:rsid w:val="001928CA"/>
    <w:rsid w:val="001C69FF"/>
    <w:rsid w:val="0023318D"/>
    <w:rsid w:val="003D72FD"/>
    <w:rsid w:val="00423179"/>
    <w:rsid w:val="00490DC0"/>
    <w:rsid w:val="00493F8C"/>
    <w:rsid w:val="004C7E9B"/>
    <w:rsid w:val="00526699"/>
    <w:rsid w:val="005561F6"/>
    <w:rsid w:val="005E4979"/>
    <w:rsid w:val="0069085C"/>
    <w:rsid w:val="00692449"/>
    <w:rsid w:val="007A69AD"/>
    <w:rsid w:val="007D1C88"/>
    <w:rsid w:val="00843263"/>
    <w:rsid w:val="00861E75"/>
    <w:rsid w:val="0089066C"/>
    <w:rsid w:val="00896A2E"/>
    <w:rsid w:val="0095358C"/>
    <w:rsid w:val="00970479"/>
    <w:rsid w:val="009D19BD"/>
    <w:rsid w:val="009F189D"/>
    <w:rsid w:val="00A80738"/>
    <w:rsid w:val="00B16988"/>
    <w:rsid w:val="00B353BB"/>
    <w:rsid w:val="00BA287B"/>
    <w:rsid w:val="00C236D3"/>
    <w:rsid w:val="00C32F81"/>
    <w:rsid w:val="00C659E2"/>
    <w:rsid w:val="00CA4FFE"/>
    <w:rsid w:val="00CB0802"/>
    <w:rsid w:val="00CF7978"/>
    <w:rsid w:val="00D7128F"/>
    <w:rsid w:val="00E8609D"/>
    <w:rsid w:val="00EA3476"/>
    <w:rsid w:val="00F42FF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24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924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2</Pages>
  <Words>351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20</cp:revision>
  <cp:lastPrinted>2018-01-30T11:55:00Z</cp:lastPrinted>
  <dcterms:created xsi:type="dcterms:W3CDTF">2018-01-30T10:57:00Z</dcterms:created>
  <dcterms:modified xsi:type="dcterms:W3CDTF">2018-01-30T11:58:00Z</dcterms:modified>
</cp:coreProperties>
</file>