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AA734F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A734F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A734F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A734F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A734F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A734F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A734F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A734F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A734F" w:rsidRPr="00AA734F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AA734F" w:rsidRPr="00AA734F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AA734F" w:rsidRPr="00AA734F">
        <w:rPr>
          <w:rFonts w:ascii="Tahoma" w:hAnsi="Tahoma" w:cs="Tahoma"/>
          <w:b/>
          <w:sz w:val="16"/>
          <w:szCs w:val="16"/>
        </w:rPr>
        <w:t>ZP/DK-43/17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Punkt dostępowy sieci bezprzewodowej (Access point ) - 4 szt. dla Wydziału Budownictwa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Pr="003C02CE" w:rsidRDefault="00AA734F" w:rsidP="00AA0481">
            <w:pPr>
              <w:pStyle w:val="Tekstpodstawowy"/>
              <w:rPr>
                <w:rFonts w:ascii="Tahoma" w:hAnsi="Tahoma" w:cs="Tahoma"/>
                <w:bCs/>
                <w:sz w:val="12"/>
                <w:szCs w:val="12"/>
              </w:rPr>
            </w:pPr>
          </w:p>
          <w:p w:rsidR="00EE6D7C" w:rsidRDefault="00EE6D7C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W tym cena jednostkowa brutto punktu dostępowego: ……… zł</w:t>
            </w:r>
          </w:p>
          <w:p w:rsidR="003C02CE" w:rsidRPr="003C02CE" w:rsidRDefault="003C02CE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Przełącznik dla Wydziału Budownictwa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005EE" w:rsidRPr="00A005EE">
              <w:rPr>
                <w:rFonts w:ascii="Tahoma" w:hAnsi="Tahoma" w:cs="Tahoma"/>
                <w:sz w:val="16"/>
                <w:szCs w:val="16"/>
              </w:rPr>
              <w:t>Zestaw komputerowy dla Wydziału Elektrycznego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E6D7C" w:rsidRPr="003C02CE" w:rsidRDefault="00EE6D7C" w:rsidP="00EE6D7C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W tym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:</w:t>
            </w:r>
          </w:p>
          <w:p w:rsidR="00EE6D7C" w:rsidRPr="003C02CE" w:rsidRDefault="00EE6D7C" w:rsidP="00EE6D7C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cena jednostkowa brutto 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komputera PC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: ……… zł</w:t>
            </w:r>
          </w:p>
          <w:p w:rsidR="00EE6D7C" w:rsidRPr="003C02CE" w:rsidRDefault="00EE6D7C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cena jednostkowa brutto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 monitora: ………………zł</w:t>
            </w:r>
          </w:p>
          <w:p w:rsidR="00EE6D7C" w:rsidRDefault="00EE6D7C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Laptop dla Wydziału Elektrycznego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lastRenderedPageBreak/>
              <w:t>7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Urządzenie wielofunkcyjne oraz monitor z doposażeniem dla Wydziału Elektrycznego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E6D7C" w:rsidRPr="003C02CE" w:rsidRDefault="00EE6D7C" w:rsidP="00EE6D7C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W tym:</w:t>
            </w:r>
          </w:p>
          <w:p w:rsidR="00EE6D7C" w:rsidRPr="003C02CE" w:rsidRDefault="00EE6D7C" w:rsidP="00EE6D7C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cena jednostkowa brutto 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urządzenia wielofunkcyjnego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: ……… zł</w:t>
            </w:r>
          </w:p>
          <w:p w:rsidR="00EE6D7C" w:rsidRPr="003C02CE" w:rsidRDefault="00EE6D7C" w:rsidP="00EE6D7C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cena jednostkowa brutto monitora: ………………zł</w:t>
            </w:r>
          </w:p>
          <w:p w:rsidR="00EE6D7C" w:rsidRPr="003C02CE" w:rsidRDefault="00EE6D7C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cena jednostkowa brutto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 przejściówki: ………………zł</w:t>
            </w:r>
          </w:p>
          <w:p w:rsidR="00EE6D7C" w:rsidRPr="003C02CE" w:rsidRDefault="00EE6D7C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cena jednostkowa brutto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 myszy: 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………………zł</w:t>
            </w:r>
          </w:p>
          <w:p w:rsidR="00EE6D7C" w:rsidRPr="003C02CE" w:rsidRDefault="00EE6D7C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cena jednostkowa brutto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 dysku zewnętrznego: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………………zł</w:t>
            </w:r>
          </w:p>
          <w:p w:rsidR="00EE6D7C" w:rsidRPr="003C02CE" w:rsidRDefault="00EE6D7C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cena jednostkowa brutto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 dysku SSD: 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………………zł</w:t>
            </w:r>
          </w:p>
          <w:p w:rsidR="00EE6D7C" w:rsidRPr="003C02CE" w:rsidRDefault="00EE6D7C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cena jednostkowa brutto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 pamięci </w:t>
            </w:r>
            <w:proofErr w:type="spellStart"/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PENDrive</w:t>
            </w:r>
            <w:proofErr w:type="spellEnd"/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: 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………………zł</w:t>
            </w:r>
          </w:p>
          <w:p w:rsidR="00EE6D7C" w:rsidRPr="003C02CE" w:rsidRDefault="00EE6D7C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cena jednostkowa brutto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 listwy zasilającej: 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………………zł</w:t>
            </w:r>
          </w:p>
          <w:p w:rsidR="00EE6D7C" w:rsidRPr="003C02CE" w:rsidRDefault="003C02CE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cena jednostkowa brutto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 kabel VGA: 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………………zł</w:t>
            </w:r>
          </w:p>
          <w:p w:rsidR="003C02CE" w:rsidRPr="003C02CE" w:rsidRDefault="003C02CE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cena jednostkowa brutto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 kabel HDMI: </w:t>
            </w:r>
            <w:r w:rsidRPr="003C02CE">
              <w:rPr>
                <w:rFonts w:ascii="Tahoma" w:hAnsi="Tahoma" w:cs="Tahoma"/>
                <w:bCs/>
                <w:i/>
                <w:sz w:val="12"/>
                <w:szCs w:val="12"/>
              </w:rPr>
              <w:t>………………zł</w:t>
            </w:r>
          </w:p>
          <w:p w:rsidR="00EE6D7C" w:rsidRPr="00EE6D7C" w:rsidRDefault="00EE6D7C" w:rsidP="00AA048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Urządzenia sieciowe (2 szt.) dla Wydziału Elektrycznego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E6D7C" w:rsidRDefault="00EE6D7C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EE6D7C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W tym </w:t>
            </w:r>
            <w:r w:rsidRPr="00EE6D7C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cena jednostkowa brutto </w:t>
            </w:r>
            <w:r w:rsidRPr="00EE6D7C">
              <w:rPr>
                <w:rFonts w:ascii="Tahoma" w:hAnsi="Tahoma" w:cs="Tahoma"/>
                <w:bCs/>
                <w:i/>
                <w:sz w:val="12"/>
                <w:szCs w:val="12"/>
              </w:rPr>
              <w:t>urządzenia sieciowego:</w:t>
            </w:r>
            <w:r w:rsidRPr="00EE6D7C">
              <w:rPr>
                <w:rFonts w:ascii="Tahoma" w:hAnsi="Tahoma" w:cs="Tahoma"/>
                <w:bCs/>
                <w:i/>
                <w:sz w:val="12"/>
                <w:szCs w:val="12"/>
              </w:rPr>
              <w:t>………………zł</w:t>
            </w:r>
          </w:p>
          <w:p w:rsidR="00EE6D7C" w:rsidRPr="00EE6D7C" w:rsidRDefault="00EE6D7C" w:rsidP="00AA0481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Laptop dla Instytutu Inżynierii Materiałowej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lastRenderedPageBreak/>
              <w:t>10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Wielofunkcyjna kolorowa drukarka laserowa dla Wydziału Inżynierii Produkcji i Technologii Materiałów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Karta pamięci (3 szt.) dla Instytutu Matematyki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11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E6D7C" w:rsidRDefault="00EE6D7C" w:rsidP="00EE6D7C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EE6D7C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W tym cena jednostkowa brutto </w:t>
            </w: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>karty pamięci</w:t>
            </w:r>
            <w:r w:rsidRPr="00EE6D7C">
              <w:rPr>
                <w:rFonts w:ascii="Tahoma" w:hAnsi="Tahoma" w:cs="Tahoma"/>
                <w:bCs/>
                <w:i/>
                <w:sz w:val="12"/>
                <w:szCs w:val="12"/>
              </w:rPr>
              <w:t>:………………zł</w:t>
            </w:r>
          </w:p>
          <w:p w:rsidR="00EE6D7C" w:rsidRDefault="00EE6D7C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Laptopy (2 szt.) dla Wydziału Zarządzania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12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E6D7C" w:rsidRDefault="00EE6D7C" w:rsidP="00EE6D7C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EE6D7C">
              <w:rPr>
                <w:rFonts w:ascii="Tahoma" w:hAnsi="Tahoma" w:cs="Tahoma"/>
                <w:bCs/>
                <w:i/>
                <w:sz w:val="12"/>
                <w:szCs w:val="12"/>
              </w:rPr>
              <w:lastRenderedPageBreak/>
              <w:t xml:space="preserve">W tym cena jednostkowa brutto </w:t>
            </w: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>laptopa</w:t>
            </w:r>
            <w:r w:rsidRPr="00EE6D7C">
              <w:rPr>
                <w:rFonts w:ascii="Tahoma" w:hAnsi="Tahoma" w:cs="Tahoma"/>
                <w:bCs/>
                <w:i/>
                <w:sz w:val="12"/>
                <w:szCs w:val="12"/>
              </w:rPr>
              <w:t>:………………zł</w:t>
            </w:r>
          </w:p>
          <w:p w:rsidR="00EE6D7C" w:rsidRDefault="00EE6D7C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lastRenderedPageBreak/>
              <w:t>13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EE6D7C">
              <w:rPr>
                <w:rFonts w:ascii="Tahoma" w:hAnsi="Tahoma" w:cs="Tahoma"/>
                <w:sz w:val="16"/>
                <w:szCs w:val="16"/>
              </w:rPr>
              <w:t>Urządzenia</w:t>
            </w:r>
            <w:r w:rsidRPr="00AA734F">
              <w:rPr>
                <w:rFonts w:ascii="Tahoma" w:hAnsi="Tahoma" w:cs="Tahoma"/>
                <w:sz w:val="16"/>
                <w:szCs w:val="16"/>
              </w:rPr>
              <w:t xml:space="preserve"> wielofunkcyjne</w:t>
            </w:r>
            <w:r w:rsidR="00EE6D7C">
              <w:rPr>
                <w:rFonts w:ascii="Tahoma" w:hAnsi="Tahoma" w:cs="Tahoma"/>
                <w:sz w:val="16"/>
                <w:szCs w:val="16"/>
              </w:rPr>
              <w:t xml:space="preserve"> (2 szt.)</w:t>
            </w:r>
            <w:r w:rsidRPr="00AA734F">
              <w:rPr>
                <w:rFonts w:ascii="Tahoma" w:hAnsi="Tahoma" w:cs="Tahoma"/>
                <w:sz w:val="16"/>
                <w:szCs w:val="16"/>
              </w:rPr>
              <w:t xml:space="preserve"> dla Wydziału Budownictwa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13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75519" w:rsidRDefault="00775519" w:rsidP="00775519">
            <w:pPr>
              <w:pStyle w:val="Tekstpodstawowy"/>
              <w:rPr>
                <w:rFonts w:ascii="Tahoma" w:hAnsi="Tahoma" w:cs="Tahoma"/>
                <w:bCs/>
                <w:i/>
                <w:sz w:val="12"/>
                <w:szCs w:val="12"/>
              </w:rPr>
            </w:pPr>
            <w:r w:rsidRPr="00EE6D7C">
              <w:rPr>
                <w:rFonts w:ascii="Tahoma" w:hAnsi="Tahoma" w:cs="Tahoma"/>
                <w:bCs/>
                <w:i/>
                <w:sz w:val="12"/>
                <w:szCs w:val="12"/>
              </w:rPr>
              <w:t xml:space="preserve">W tym cena jednostkowa brutto </w:t>
            </w:r>
            <w:r>
              <w:rPr>
                <w:rFonts w:ascii="Tahoma" w:hAnsi="Tahoma" w:cs="Tahoma"/>
                <w:bCs/>
                <w:i/>
                <w:sz w:val="12"/>
                <w:szCs w:val="12"/>
              </w:rPr>
              <w:t>urządzenia wielofunkcyjnego</w:t>
            </w:r>
            <w:bookmarkStart w:id="0" w:name="_GoBack"/>
            <w:bookmarkEnd w:id="0"/>
            <w:r w:rsidRPr="00EE6D7C">
              <w:rPr>
                <w:rFonts w:ascii="Tahoma" w:hAnsi="Tahoma" w:cs="Tahoma"/>
                <w:bCs/>
                <w:i/>
                <w:sz w:val="12"/>
                <w:szCs w:val="12"/>
              </w:rPr>
              <w:t>:………………zł</w:t>
            </w:r>
          </w:p>
          <w:p w:rsidR="00775519" w:rsidRDefault="00775519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A734F" w:rsidRPr="00E35A89" w:rsidTr="00AA0481">
        <w:tc>
          <w:tcPr>
            <w:tcW w:w="1134" w:type="dxa"/>
          </w:tcPr>
          <w:p w:rsidR="00AA734F" w:rsidRPr="00E35A89" w:rsidRDefault="00AA734F" w:rsidP="00AA048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A734F">
              <w:rPr>
                <w:rFonts w:ascii="Tahoma" w:hAnsi="Tahoma" w:cs="Tahoma"/>
                <w:sz w:val="16"/>
                <w:szCs w:val="16"/>
              </w:rPr>
              <w:t>14</w:t>
            </w:r>
          </w:p>
        </w:tc>
        <w:tc>
          <w:tcPr>
            <w:tcW w:w="8044" w:type="dxa"/>
          </w:tcPr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A734F">
              <w:rPr>
                <w:rFonts w:ascii="Tahoma" w:hAnsi="Tahoma" w:cs="Tahoma"/>
                <w:sz w:val="16"/>
                <w:szCs w:val="16"/>
              </w:rPr>
              <w:t>Laptop dla Wydziału Elektrycznego</w:t>
            </w:r>
          </w:p>
          <w:p w:rsidR="00AA734F" w:rsidRDefault="00AA734F" w:rsidP="00AA048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A734F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A734F">
              <w:rPr>
                <w:rFonts w:ascii="Tahoma" w:hAnsi="Tahoma" w:cs="Tahoma"/>
                <w:sz w:val="16"/>
                <w:szCs w:val="16"/>
              </w:rPr>
              <w:t>14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A734F" w:rsidRPr="00E35A89" w:rsidRDefault="00AA734F" w:rsidP="00AA048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A734F" w:rsidRDefault="00AA734F" w:rsidP="00AA048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A734F" w:rsidRPr="003B417C" w:rsidRDefault="00AA734F" w:rsidP="00AA048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A734F" w:rsidRPr="00E35A89" w:rsidRDefault="00AA734F" w:rsidP="00AA048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A284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Default="00EA2840" w:rsidP="00EA2840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E7D" w:rsidRDefault="00096E7D">
      <w:r>
        <w:separator/>
      </w:r>
    </w:p>
  </w:endnote>
  <w:endnote w:type="continuationSeparator" w:id="0">
    <w:p w:rsidR="00096E7D" w:rsidRDefault="00096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34F" w:rsidRDefault="00AA73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75519">
      <w:rPr>
        <w:rStyle w:val="Numerstrony"/>
        <w:rFonts w:ascii="Tahoma" w:hAnsi="Tahoma" w:cs="Tahoma"/>
        <w:noProof/>
        <w:sz w:val="12"/>
        <w:szCs w:val="12"/>
      </w:rPr>
      <w:t>6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34F" w:rsidRDefault="00AA73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E7D" w:rsidRDefault="00096E7D">
      <w:r>
        <w:separator/>
      </w:r>
    </w:p>
  </w:footnote>
  <w:footnote w:type="continuationSeparator" w:id="0">
    <w:p w:rsidR="00096E7D" w:rsidRDefault="00096E7D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34F" w:rsidRDefault="00AA73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34F" w:rsidRDefault="00AA73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34F" w:rsidRDefault="00AA73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E7D"/>
    <w:rsid w:val="00036A09"/>
    <w:rsid w:val="00095649"/>
    <w:rsid w:val="00096E7D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C02CE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75519"/>
    <w:rsid w:val="00834F16"/>
    <w:rsid w:val="009739A3"/>
    <w:rsid w:val="00974624"/>
    <w:rsid w:val="00A005EE"/>
    <w:rsid w:val="00AA734F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EE6D7C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3C02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C02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288B0-0621-4AE3-AC6E-7D7693072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1381</Words>
  <Characters>12071</Characters>
  <Application>Microsoft Office Word</Application>
  <DocSecurity>0</DocSecurity>
  <Lines>100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13426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2017-12-29T12:23:00Z</cp:lastPrinted>
  <dcterms:created xsi:type="dcterms:W3CDTF">2017-12-29T12:23:00Z</dcterms:created>
  <dcterms:modified xsi:type="dcterms:W3CDTF">2017-12-29T12:23:00Z</dcterms:modified>
</cp:coreProperties>
</file>