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07C60" w:rsidRPr="00B07C6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07C60" w:rsidRPr="00B07C60">
        <w:rPr>
          <w:b/>
          <w:sz w:val="24"/>
        </w:rPr>
        <w:t>ZP/DK-43/17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07C60" w:rsidRPr="00B07C60">
        <w:rPr>
          <w:b/>
        </w:rPr>
        <w:t>przetarg nieograniczony</w:t>
      </w:r>
      <w:r w:rsidR="00753DC1">
        <w:t xml:space="preserve"> na:</w:t>
      </w:r>
    </w:p>
    <w:p w:rsidR="0000184A" w:rsidRDefault="00B07C6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07C60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7C60" w:rsidRPr="00B07C6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7C60" w:rsidRPr="00B07C60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07C60" w:rsidRPr="00B07C6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4E8" w:rsidRDefault="000A44E8">
      <w:r>
        <w:separator/>
      </w:r>
    </w:p>
  </w:endnote>
  <w:endnote w:type="continuationSeparator" w:id="0">
    <w:p w:rsidR="000A44E8" w:rsidRDefault="000A4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7C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7C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60" w:rsidRDefault="00B07C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4E8" w:rsidRDefault="000A44E8">
      <w:r>
        <w:separator/>
      </w:r>
    </w:p>
  </w:footnote>
  <w:footnote w:type="continuationSeparator" w:id="0">
    <w:p w:rsidR="000A44E8" w:rsidRDefault="000A44E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60" w:rsidRDefault="00B07C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60" w:rsidRDefault="00B07C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60" w:rsidRDefault="00B07C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4E8"/>
    <w:rsid w:val="0000184A"/>
    <w:rsid w:val="00012997"/>
    <w:rsid w:val="000621A2"/>
    <w:rsid w:val="00075CEC"/>
    <w:rsid w:val="000A44E8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7C60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F0668-F952-4FE1-96B6-A17EE7B64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2017-12-28T07:57:00Z</dcterms:created>
  <dcterms:modified xsi:type="dcterms:W3CDTF">2017-12-28T07:57:00Z</dcterms:modified>
</cp:coreProperties>
</file>