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B52429" w:rsidP="001A443E">
      <w:pPr>
        <w:jc w:val="right"/>
        <w:rPr>
          <w:b/>
          <w:bCs/>
          <w:sz w:val="24"/>
        </w:rPr>
      </w:pPr>
      <w:r w:rsidRPr="00B52429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B52429">
        <w:rPr>
          <w:sz w:val="24"/>
        </w:rPr>
        <w:t>2017-12-28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B52429" w:rsidP="0018613E">
      <w:pPr>
        <w:spacing w:after="40"/>
        <w:rPr>
          <w:b/>
          <w:bCs/>
          <w:sz w:val="24"/>
        </w:rPr>
      </w:pPr>
      <w:r w:rsidRPr="00B52429">
        <w:rPr>
          <w:b/>
          <w:bCs/>
          <w:sz w:val="24"/>
        </w:rPr>
        <w:t>Politechnika Częstochowska</w:t>
      </w:r>
    </w:p>
    <w:p w:rsidR="00A80738" w:rsidRPr="0018613E" w:rsidRDefault="00B52429" w:rsidP="00A80738">
      <w:pPr>
        <w:rPr>
          <w:bCs/>
          <w:sz w:val="24"/>
        </w:rPr>
      </w:pPr>
      <w:r w:rsidRPr="00B52429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B52429">
        <w:rPr>
          <w:bCs/>
          <w:sz w:val="24"/>
        </w:rPr>
        <w:t>69</w:t>
      </w:r>
    </w:p>
    <w:p w:rsidR="00A80738" w:rsidRPr="0018613E" w:rsidRDefault="00B52429" w:rsidP="00A80738">
      <w:pPr>
        <w:rPr>
          <w:bCs/>
          <w:sz w:val="24"/>
        </w:rPr>
      </w:pPr>
      <w:r w:rsidRPr="00B52429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B52429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B52429" w:rsidRPr="00B52429">
        <w:rPr>
          <w:b/>
          <w:sz w:val="24"/>
          <w:szCs w:val="24"/>
        </w:rPr>
        <w:t>ZP/D-34/A/17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B52429" w:rsidRPr="00B52429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B52429" w:rsidP="00CB5EDB">
      <w:pPr>
        <w:pStyle w:val="Tekstpodstawowywcity"/>
        <w:spacing w:before="120" w:after="240"/>
        <w:ind w:firstLine="0"/>
        <w:jc w:val="center"/>
      </w:pPr>
      <w:r w:rsidRPr="00B52429">
        <w:rPr>
          <w:b/>
        </w:rPr>
        <w:t>Dostawa urządzeń audiowizualnych dla Wydziału Zarządzania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B52429" w:rsidRPr="00B52429">
        <w:rPr>
          <w:sz w:val="24"/>
          <w:szCs w:val="24"/>
        </w:rPr>
        <w:t>(t.j. Dz. U. z 2017 r. poz. 1579)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B52429" w:rsidRPr="00B52429">
        <w:rPr>
          <w:sz w:val="24"/>
          <w:szCs w:val="24"/>
        </w:rPr>
        <w:t>28/12/2017</w:t>
      </w:r>
      <w:r w:rsidRPr="00FF4AB1">
        <w:rPr>
          <w:sz w:val="24"/>
          <w:szCs w:val="24"/>
        </w:rPr>
        <w:t xml:space="preserve"> o godz. </w:t>
      </w:r>
      <w:r w:rsidR="00B52429" w:rsidRPr="00B52429">
        <w:rPr>
          <w:sz w:val="24"/>
          <w:szCs w:val="24"/>
        </w:rPr>
        <w:t>10:10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52429" w:rsidRPr="006646D9" w:rsidTr="0096738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52429" w:rsidRPr="00A3048A" w:rsidRDefault="00B52429" w:rsidP="0096738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52429">
              <w:rPr>
                <w:sz w:val="24"/>
                <w:szCs w:val="24"/>
              </w:rPr>
              <w:t>części 1 zamówienia w wysokości 52 500.00 zł brutto;</w:t>
            </w:r>
          </w:p>
        </w:tc>
      </w:tr>
      <w:tr w:rsidR="00B52429" w:rsidRPr="006646D9" w:rsidTr="0096738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52429" w:rsidRPr="00A3048A" w:rsidRDefault="00B52429" w:rsidP="0096738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52429">
              <w:rPr>
                <w:sz w:val="24"/>
                <w:szCs w:val="24"/>
              </w:rPr>
              <w:t>części 2 zamówienia w wysokości 72 570.00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418"/>
        <w:gridCol w:w="1134"/>
        <w:gridCol w:w="1134"/>
        <w:gridCol w:w="1417"/>
      </w:tblGrid>
      <w:tr w:rsidR="00C94D43" w:rsidRPr="00075CD0" w:rsidTr="005A7FE0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B52429" w:rsidRPr="00075CD0" w:rsidTr="005A7FE0">
        <w:tc>
          <w:tcPr>
            <w:tcW w:w="824" w:type="dxa"/>
            <w:shd w:val="clear" w:color="auto" w:fill="auto"/>
            <w:vAlign w:val="center"/>
          </w:tcPr>
          <w:p w:rsidR="00B52429" w:rsidRPr="00CB5EDB" w:rsidRDefault="00B52429" w:rsidP="00967386">
            <w:pPr>
              <w:spacing w:before="120" w:after="120"/>
              <w:jc w:val="center"/>
            </w:pPr>
            <w:r w:rsidRPr="00B52429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52429" w:rsidRPr="00CB5EDB" w:rsidRDefault="00B52429" w:rsidP="00967386">
            <w:pPr>
              <w:spacing w:before="120" w:after="120"/>
              <w:jc w:val="center"/>
            </w:pPr>
            <w:r w:rsidRPr="00B52429">
              <w:t>1</w:t>
            </w:r>
          </w:p>
        </w:tc>
        <w:tc>
          <w:tcPr>
            <w:tcW w:w="2295" w:type="dxa"/>
            <w:shd w:val="clear" w:color="auto" w:fill="auto"/>
          </w:tcPr>
          <w:p w:rsidR="00B52429" w:rsidRPr="00CB5EDB" w:rsidRDefault="00B52429" w:rsidP="00967386">
            <w:pPr>
              <w:spacing w:before="40"/>
            </w:pPr>
            <w:r w:rsidRPr="00B52429">
              <w:t>BIS Karol Kowalski</w:t>
            </w:r>
          </w:p>
          <w:p w:rsidR="00B52429" w:rsidRPr="00CB5EDB" w:rsidRDefault="00B52429" w:rsidP="00967386">
            <w:r w:rsidRPr="00B52429">
              <w:t>Al. Niepodległości</w:t>
            </w:r>
            <w:r w:rsidRPr="00CB5EDB">
              <w:t xml:space="preserve"> </w:t>
            </w:r>
            <w:r w:rsidRPr="00B52429">
              <w:t>41</w:t>
            </w:r>
            <w:r w:rsidRPr="00CB5EDB">
              <w:t xml:space="preserve"> </w:t>
            </w:r>
          </w:p>
          <w:p w:rsidR="00B52429" w:rsidRPr="00CB5EDB" w:rsidRDefault="00B52429" w:rsidP="00967386">
            <w:pPr>
              <w:spacing w:before="40" w:after="40"/>
              <w:jc w:val="both"/>
            </w:pPr>
            <w:r w:rsidRPr="00B52429">
              <w:t>42-200</w:t>
            </w:r>
            <w:r w:rsidRPr="00CB5EDB">
              <w:t xml:space="preserve"> </w:t>
            </w:r>
            <w:r w:rsidRPr="00B52429">
              <w:t>Częstochowa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52429" w:rsidRPr="00CB5EDB" w:rsidRDefault="00B52429" w:rsidP="00967386">
            <w:pPr>
              <w:spacing w:before="120" w:after="120"/>
              <w:jc w:val="center"/>
            </w:pPr>
            <w:r w:rsidRPr="00B52429">
              <w:t>45 018.00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2429" w:rsidRPr="00CB5EDB" w:rsidRDefault="005A7FE0" w:rsidP="00967386">
            <w:pPr>
              <w:spacing w:before="120" w:after="120"/>
              <w:jc w:val="center"/>
            </w:pPr>
            <w:r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2429" w:rsidRPr="00CB5EDB" w:rsidRDefault="005A7FE0" w:rsidP="00967386">
            <w:pPr>
              <w:spacing w:before="120" w:after="120"/>
              <w:jc w:val="center"/>
            </w:pPr>
            <w:r>
              <w:t>36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52429" w:rsidRPr="00CB5EDB" w:rsidRDefault="00B52429" w:rsidP="00967386">
            <w:pPr>
              <w:spacing w:before="120" w:after="120"/>
              <w:jc w:val="center"/>
            </w:pPr>
            <w:r w:rsidRPr="00B52429">
              <w:t>30 dni</w:t>
            </w:r>
          </w:p>
        </w:tc>
      </w:tr>
      <w:tr w:rsidR="00B52429" w:rsidRPr="00075CD0" w:rsidTr="005A7FE0">
        <w:tc>
          <w:tcPr>
            <w:tcW w:w="824" w:type="dxa"/>
            <w:shd w:val="clear" w:color="auto" w:fill="auto"/>
            <w:vAlign w:val="center"/>
          </w:tcPr>
          <w:p w:rsidR="00B52429" w:rsidRPr="00CB5EDB" w:rsidRDefault="00B52429" w:rsidP="00967386">
            <w:pPr>
              <w:spacing w:before="120" w:after="120"/>
              <w:jc w:val="center"/>
            </w:pPr>
            <w:r w:rsidRPr="00B52429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52429" w:rsidRPr="00CB5EDB" w:rsidRDefault="00B52429" w:rsidP="00967386">
            <w:pPr>
              <w:spacing w:before="120" w:after="120"/>
              <w:jc w:val="center"/>
            </w:pPr>
            <w:r w:rsidRPr="00B52429">
              <w:t>1</w:t>
            </w:r>
          </w:p>
        </w:tc>
        <w:tc>
          <w:tcPr>
            <w:tcW w:w="2295" w:type="dxa"/>
            <w:shd w:val="clear" w:color="auto" w:fill="auto"/>
          </w:tcPr>
          <w:p w:rsidR="00B52429" w:rsidRPr="00CB5EDB" w:rsidRDefault="00B52429" w:rsidP="00967386">
            <w:pPr>
              <w:spacing w:before="40"/>
            </w:pPr>
            <w:r w:rsidRPr="00B52429">
              <w:t>SLX Sp. z o.o.</w:t>
            </w:r>
          </w:p>
          <w:p w:rsidR="00B52429" w:rsidRPr="00CB5EDB" w:rsidRDefault="00B52429" w:rsidP="00967386">
            <w:r w:rsidRPr="00B52429">
              <w:t>Zakładowa</w:t>
            </w:r>
            <w:r w:rsidRPr="00CB5EDB">
              <w:t xml:space="preserve"> </w:t>
            </w:r>
            <w:r w:rsidRPr="00B52429">
              <w:t>6</w:t>
            </w:r>
            <w:r w:rsidRPr="00CB5EDB">
              <w:t xml:space="preserve"> </w:t>
            </w:r>
          </w:p>
          <w:p w:rsidR="00B52429" w:rsidRPr="00CB5EDB" w:rsidRDefault="00B52429" w:rsidP="00967386">
            <w:pPr>
              <w:spacing w:before="40" w:after="40"/>
              <w:jc w:val="both"/>
            </w:pPr>
            <w:r w:rsidRPr="00B52429">
              <w:t>62-052</w:t>
            </w:r>
            <w:r w:rsidRPr="00CB5EDB">
              <w:t xml:space="preserve"> </w:t>
            </w:r>
            <w:r w:rsidRPr="00B52429">
              <w:t>Komorniki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52429" w:rsidRPr="00CB5EDB" w:rsidRDefault="00B52429" w:rsidP="00967386">
            <w:pPr>
              <w:spacing w:before="120" w:after="120"/>
              <w:jc w:val="center"/>
            </w:pPr>
            <w:r w:rsidRPr="00B52429">
              <w:t>105 419.97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2429" w:rsidRPr="00CB5EDB" w:rsidRDefault="005A7FE0" w:rsidP="00967386">
            <w:pPr>
              <w:spacing w:before="120" w:after="120"/>
              <w:jc w:val="center"/>
            </w:pPr>
            <w:r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2429" w:rsidRPr="00CB5EDB" w:rsidRDefault="005A7FE0" w:rsidP="00967386">
            <w:pPr>
              <w:spacing w:before="120" w:after="120"/>
              <w:jc w:val="center"/>
            </w:pPr>
            <w:r>
              <w:t>36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52429" w:rsidRPr="00CB5EDB" w:rsidRDefault="00B52429" w:rsidP="00967386">
            <w:pPr>
              <w:spacing w:before="120" w:after="120"/>
              <w:jc w:val="center"/>
            </w:pPr>
            <w:r w:rsidRPr="00B52429">
              <w:t>30 dni</w:t>
            </w:r>
          </w:p>
        </w:tc>
      </w:tr>
      <w:tr w:rsidR="00B52429" w:rsidRPr="00075CD0" w:rsidTr="005A7FE0">
        <w:tc>
          <w:tcPr>
            <w:tcW w:w="824" w:type="dxa"/>
            <w:shd w:val="clear" w:color="auto" w:fill="auto"/>
            <w:vAlign w:val="center"/>
          </w:tcPr>
          <w:p w:rsidR="00B52429" w:rsidRPr="00CB5EDB" w:rsidRDefault="00B52429" w:rsidP="00967386">
            <w:pPr>
              <w:spacing w:before="120" w:after="120"/>
              <w:jc w:val="center"/>
            </w:pPr>
            <w:r w:rsidRPr="00B52429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52429" w:rsidRPr="00CB5EDB" w:rsidRDefault="00B52429" w:rsidP="00967386">
            <w:pPr>
              <w:spacing w:before="120" w:after="120"/>
              <w:jc w:val="center"/>
            </w:pPr>
            <w:r w:rsidRPr="00B52429">
              <w:t>2</w:t>
            </w:r>
          </w:p>
        </w:tc>
        <w:tc>
          <w:tcPr>
            <w:tcW w:w="2295" w:type="dxa"/>
            <w:shd w:val="clear" w:color="auto" w:fill="auto"/>
          </w:tcPr>
          <w:p w:rsidR="00B52429" w:rsidRPr="00CB5EDB" w:rsidRDefault="00B52429" w:rsidP="00967386">
            <w:pPr>
              <w:spacing w:before="40"/>
            </w:pPr>
            <w:r w:rsidRPr="00B52429">
              <w:t>SLX Sp. z o.o.</w:t>
            </w:r>
          </w:p>
          <w:p w:rsidR="00B52429" w:rsidRPr="00CB5EDB" w:rsidRDefault="00B52429" w:rsidP="00967386">
            <w:r w:rsidRPr="00B52429">
              <w:t>Zakładowa</w:t>
            </w:r>
            <w:r w:rsidRPr="00CB5EDB">
              <w:t xml:space="preserve"> </w:t>
            </w:r>
            <w:r w:rsidRPr="00B52429">
              <w:t>6</w:t>
            </w:r>
            <w:r w:rsidRPr="00CB5EDB">
              <w:t xml:space="preserve"> </w:t>
            </w:r>
          </w:p>
          <w:p w:rsidR="00B52429" w:rsidRPr="00CB5EDB" w:rsidRDefault="00B52429" w:rsidP="00967386">
            <w:pPr>
              <w:spacing w:before="40" w:after="40"/>
              <w:jc w:val="both"/>
            </w:pPr>
            <w:r w:rsidRPr="00B52429">
              <w:t>62-052</w:t>
            </w:r>
            <w:r w:rsidRPr="00CB5EDB">
              <w:t xml:space="preserve"> </w:t>
            </w:r>
            <w:r w:rsidRPr="00B52429">
              <w:t>Komorniki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52429" w:rsidRPr="00CB5EDB" w:rsidRDefault="00B52429" w:rsidP="00967386">
            <w:pPr>
              <w:spacing w:before="120" w:after="120"/>
              <w:jc w:val="center"/>
            </w:pPr>
            <w:r w:rsidRPr="00B52429">
              <w:t>52 411.67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2429" w:rsidRPr="00CB5EDB" w:rsidRDefault="005A7FE0" w:rsidP="00967386">
            <w:pPr>
              <w:spacing w:before="120" w:after="120"/>
              <w:jc w:val="center"/>
            </w:pPr>
            <w:r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2429" w:rsidRPr="00CB5EDB" w:rsidRDefault="005A7FE0" w:rsidP="00967386">
            <w:pPr>
              <w:spacing w:before="120" w:after="120"/>
              <w:jc w:val="center"/>
            </w:pPr>
            <w:r>
              <w:t>36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52429" w:rsidRPr="00CB5EDB" w:rsidRDefault="00B52429" w:rsidP="00967386">
            <w:pPr>
              <w:spacing w:before="120" w:after="120"/>
              <w:jc w:val="center"/>
            </w:pPr>
            <w:r w:rsidRPr="00B52429">
              <w:t>30 dni</w:t>
            </w:r>
          </w:p>
        </w:tc>
      </w:tr>
      <w:tr w:rsidR="00B52429" w:rsidRPr="00075CD0" w:rsidTr="005A7FE0">
        <w:tc>
          <w:tcPr>
            <w:tcW w:w="824" w:type="dxa"/>
            <w:shd w:val="clear" w:color="auto" w:fill="auto"/>
            <w:vAlign w:val="center"/>
          </w:tcPr>
          <w:p w:rsidR="00B52429" w:rsidRPr="00CB5EDB" w:rsidRDefault="00B52429" w:rsidP="00967386">
            <w:pPr>
              <w:spacing w:before="120" w:after="120"/>
              <w:jc w:val="center"/>
            </w:pPr>
            <w:r w:rsidRPr="00B52429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52429" w:rsidRPr="00CB5EDB" w:rsidRDefault="00B52429" w:rsidP="00967386">
            <w:pPr>
              <w:spacing w:before="120" w:after="120"/>
              <w:jc w:val="center"/>
            </w:pPr>
            <w:r w:rsidRPr="00B52429">
              <w:t>2</w:t>
            </w:r>
          </w:p>
        </w:tc>
        <w:tc>
          <w:tcPr>
            <w:tcW w:w="2295" w:type="dxa"/>
            <w:shd w:val="clear" w:color="auto" w:fill="auto"/>
          </w:tcPr>
          <w:p w:rsidR="00B52429" w:rsidRPr="00CB5EDB" w:rsidRDefault="00B52429" w:rsidP="00967386">
            <w:pPr>
              <w:spacing w:before="40"/>
            </w:pPr>
            <w:r w:rsidRPr="00B52429">
              <w:t>EDO Sp. z o.o.</w:t>
            </w:r>
          </w:p>
          <w:p w:rsidR="00B52429" w:rsidRPr="00CB5EDB" w:rsidRDefault="00B52429" w:rsidP="00967386">
            <w:r w:rsidRPr="00B52429">
              <w:t>Krasickiego</w:t>
            </w:r>
            <w:r w:rsidRPr="00CB5EDB">
              <w:t xml:space="preserve"> </w:t>
            </w:r>
            <w:r w:rsidRPr="00B52429">
              <w:t>51</w:t>
            </w:r>
            <w:r w:rsidRPr="00CB5EDB">
              <w:t xml:space="preserve"> </w:t>
            </w:r>
          </w:p>
          <w:p w:rsidR="00B52429" w:rsidRPr="00CB5EDB" w:rsidRDefault="00B52429" w:rsidP="00967386">
            <w:pPr>
              <w:spacing w:before="40" w:after="40"/>
              <w:jc w:val="both"/>
            </w:pPr>
            <w:r w:rsidRPr="00B52429">
              <w:t>58-200</w:t>
            </w:r>
            <w:r w:rsidRPr="00CB5EDB">
              <w:t xml:space="preserve"> </w:t>
            </w:r>
            <w:r w:rsidRPr="00B52429">
              <w:t>Dzierżoniów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52429" w:rsidRPr="00CB5EDB" w:rsidRDefault="00B52429" w:rsidP="00967386">
            <w:pPr>
              <w:spacing w:before="120" w:after="120"/>
              <w:jc w:val="center"/>
            </w:pPr>
            <w:r w:rsidRPr="00B52429">
              <w:t>36 162.00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2429" w:rsidRPr="00CB5EDB" w:rsidRDefault="005A7FE0" w:rsidP="00967386">
            <w:pPr>
              <w:spacing w:before="120" w:after="120"/>
              <w:jc w:val="center"/>
            </w:pPr>
            <w:r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2429" w:rsidRPr="00CB5EDB" w:rsidRDefault="005A7FE0" w:rsidP="00967386">
            <w:pPr>
              <w:spacing w:before="120" w:after="120"/>
              <w:jc w:val="center"/>
            </w:pPr>
            <w:r>
              <w:t>60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52429" w:rsidRPr="00CB5EDB" w:rsidRDefault="00B52429" w:rsidP="00967386">
            <w:pPr>
              <w:spacing w:before="120" w:after="120"/>
              <w:jc w:val="center"/>
            </w:pPr>
            <w:r w:rsidRPr="00B52429">
              <w:t>30 dni</w:t>
            </w:r>
          </w:p>
        </w:tc>
      </w:tr>
      <w:tr w:rsidR="00B52429" w:rsidRPr="00075CD0" w:rsidTr="005A7FE0">
        <w:tc>
          <w:tcPr>
            <w:tcW w:w="824" w:type="dxa"/>
            <w:shd w:val="clear" w:color="auto" w:fill="auto"/>
            <w:vAlign w:val="center"/>
          </w:tcPr>
          <w:p w:rsidR="00B52429" w:rsidRPr="00CB5EDB" w:rsidRDefault="00B52429" w:rsidP="00967386">
            <w:pPr>
              <w:spacing w:before="120" w:after="120"/>
              <w:jc w:val="center"/>
            </w:pPr>
            <w:r w:rsidRPr="00B52429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52429" w:rsidRPr="00CB5EDB" w:rsidRDefault="00B52429" w:rsidP="00967386">
            <w:pPr>
              <w:spacing w:before="120" w:after="120"/>
              <w:jc w:val="center"/>
            </w:pPr>
            <w:r w:rsidRPr="00B52429">
              <w:t>2</w:t>
            </w:r>
          </w:p>
        </w:tc>
        <w:tc>
          <w:tcPr>
            <w:tcW w:w="2295" w:type="dxa"/>
            <w:shd w:val="clear" w:color="auto" w:fill="auto"/>
          </w:tcPr>
          <w:p w:rsidR="00B52429" w:rsidRPr="00CB5EDB" w:rsidRDefault="00B52429" w:rsidP="00967386">
            <w:pPr>
              <w:spacing w:before="40"/>
            </w:pPr>
            <w:r w:rsidRPr="00B52429">
              <w:t xml:space="preserve">SHADOK AV </w:t>
            </w:r>
            <w:r w:rsidR="005A7FE0">
              <w:t>Sp. z o.o.</w:t>
            </w:r>
            <w:r w:rsidRPr="00B52429">
              <w:t xml:space="preserve"> Sp.k.</w:t>
            </w:r>
          </w:p>
          <w:p w:rsidR="00B52429" w:rsidRPr="00CB5EDB" w:rsidRDefault="00B52429" w:rsidP="00967386">
            <w:r w:rsidRPr="00B52429">
              <w:t>Wolności</w:t>
            </w:r>
            <w:r w:rsidRPr="00CB5EDB">
              <w:t xml:space="preserve"> </w:t>
            </w:r>
            <w:r w:rsidRPr="00B52429">
              <w:t>404</w:t>
            </w:r>
            <w:r w:rsidRPr="00CB5EDB">
              <w:t xml:space="preserve"> </w:t>
            </w:r>
          </w:p>
          <w:p w:rsidR="00B52429" w:rsidRPr="00CB5EDB" w:rsidRDefault="00B52429" w:rsidP="00967386">
            <w:pPr>
              <w:spacing w:before="40" w:after="40"/>
              <w:jc w:val="both"/>
            </w:pPr>
            <w:r w:rsidRPr="00B52429">
              <w:t>41-806</w:t>
            </w:r>
            <w:r w:rsidRPr="00CB5EDB">
              <w:t xml:space="preserve"> </w:t>
            </w:r>
            <w:r w:rsidRPr="00B52429">
              <w:t>Zabrze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52429" w:rsidRPr="00CB5EDB" w:rsidRDefault="00B52429" w:rsidP="00967386">
            <w:pPr>
              <w:spacing w:before="120" w:after="120"/>
              <w:jc w:val="center"/>
            </w:pPr>
            <w:r w:rsidRPr="00B52429">
              <w:t>36 884.61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2429" w:rsidRPr="00CB5EDB" w:rsidRDefault="005A7FE0" w:rsidP="00967386">
            <w:pPr>
              <w:spacing w:before="120" w:after="120"/>
              <w:jc w:val="center"/>
            </w:pPr>
            <w:r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2429" w:rsidRPr="00CB5EDB" w:rsidRDefault="005A7FE0" w:rsidP="00967386">
            <w:pPr>
              <w:spacing w:before="120" w:after="120"/>
              <w:jc w:val="center"/>
            </w:pPr>
            <w:r>
              <w:t>36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52429" w:rsidRPr="00CB5EDB" w:rsidRDefault="00B52429" w:rsidP="00967386">
            <w:pPr>
              <w:spacing w:before="120" w:after="120"/>
              <w:jc w:val="center"/>
            </w:pPr>
            <w:r w:rsidRPr="00B52429">
              <w:t>30 dni</w:t>
            </w:r>
          </w:p>
        </w:tc>
      </w:tr>
      <w:tr w:rsidR="00B52429" w:rsidRPr="00075CD0" w:rsidTr="005A7FE0">
        <w:tc>
          <w:tcPr>
            <w:tcW w:w="824" w:type="dxa"/>
            <w:shd w:val="clear" w:color="auto" w:fill="auto"/>
            <w:vAlign w:val="center"/>
          </w:tcPr>
          <w:p w:rsidR="00B52429" w:rsidRPr="00CB5EDB" w:rsidRDefault="00B52429" w:rsidP="00967386">
            <w:pPr>
              <w:spacing w:before="120" w:after="120"/>
              <w:jc w:val="center"/>
            </w:pPr>
            <w:r w:rsidRPr="00B52429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52429" w:rsidRPr="00CB5EDB" w:rsidRDefault="00B52429" w:rsidP="00967386">
            <w:pPr>
              <w:spacing w:before="120" w:after="120"/>
              <w:jc w:val="center"/>
            </w:pPr>
            <w:r w:rsidRPr="00B52429">
              <w:t>1</w:t>
            </w:r>
          </w:p>
        </w:tc>
        <w:tc>
          <w:tcPr>
            <w:tcW w:w="2295" w:type="dxa"/>
            <w:shd w:val="clear" w:color="auto" w:fill="auto"/>
          </w:tcPr>
          <w:p w:rsidR="00B52429" w:rsidRPr="00CB5EDB" w:rsidRDefault="00B52429" w:rsidP="00967386">
            <w:pPr>
              <w:spacing w:before="40"/>
            </w:pPr>
            <w:r w:rsidRPr="00B52429">
              <w:t>AVLPRO Sp. z o.o.</w:t>
            </w:r>
          </w:p>
          <w:p w:rsidR="00B52429" w:rsidRPr="00CB5EDB" w:rsidRDefault="00B52429" w:rsidP="00967386">
            <w:r w:rsidRPr="00B52429">
              <w:t>Żegańska</w:t>
            </w:r>
            <w:r w:rsidRPr="00CB5EDB">
              <w:t xml:space="preserve"> </w:t>
            </w:r>
            <w:r w:rsidRPr="00B52429">
              <w:t>16/10</w:t>
            </w:r>
            <w:r w:rsidRPr="00CB5EDB">
              <w:t xml:space="preserve"> </w:t>
            </w:r>
          </w:p>
          <w:p w:rsidR="00B52429" w:rsidRPr="00CB5EDB" w:rsidRDefault="00B52429" w:rsidP="00967386">
            <w:pPr>
              <w:spacing w:before="40" w:after="40"/>
              <w:jc w:val="both"/>
            </w:pPr>
            <w:r w:rsidRPr="00B52429">
              <w:t>04-713</w:t>
            </w:r>
            <w:r w:rsidRPr="00CB5EDB">
              <w:t xml:space="preserve"> </w:t>
            </w:r>
            <w:r w:rsidRPr="00B52429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52429" w:rsidRPr="00CB5EDB" w:rsidRDefault="00B52429" w:rsidP="00967386">
            <w:pPr>
              <w:spacing w:before="120" w:after="120"/>
              <w:jc w:val="center"/>
            </w:pPr>
            <w:r w:rsidRPr="00B52429">
              <w:t>56 085.54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2429" w:rsidRPr="00CB5EDB" w:rsidRDefault="005A7FE0" w:rsidP="00967386">
            <w:pPr>
              <w:spacing w:before="120" w:after="120"/>
              <w:jc w:val="center"/>
            </w:pPr>
            <w:r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2429" w:rsidRPr="00CB5EDB" w:rsidRDefault="005A7FE0" w:rsidP="00967386">
            <w:pPr>
              <w:spacing w:before="120" w:after="120"/>
              <w:jc w:val="center"/>
            </w:pPr>
            <w:r>
              <w:t>36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52429" w:rsidRPr="00CB5EDB" w:rsidRDefault="00B52429" w:rsidP="00967386">
            <w:pPr>
              <w:spacing w:before="120" w:after="120"/>
              <w:jc w:val="center"/>
            </w:pPr>
            <w:r w:rsidRPr="00B52429">
              <w:t>30 dni</w:t>
            </w:r>
          </w:p>
        </w:tc>
      </w:tr>
      <w:tr w:rsidR="00B52429" w:rsidRPr="00075CD0" w:rsidTr="005A7FE0">
        <w:tc>
          <w:tcPr>
            <w:tcW w:w="824" w:type="dxa"/>
            <w:shd w:val="clear" w:color="auto" w:fill="auto"/>
            <w:vAlign w:val="center"/>
          </w:tcPr>
          <w:p w:rsidR="00B52429" w:rsidRPr="00CB5EDB" w:rsidRDefault="00B52429" w:rsidP="00967386">
            <w:pPr>
              <w:spacing w:before="120" w:after="120"/>
              <w:jc w:val="center"/>
            </w:pPr>
            <w:r w:rsidRPr="00B52429">
              <w:lastRenderedPageBreak/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52429" w:rsidRPr="00CB5EDB" w:rsidRDefault="00B52429" w:rsidP="00967386">
            <w:pPr>
              <w:spacing w:before="120" w:after="120"/>
              <w:jc w:val="center"/>
            </w:pPr>
            <w:r w:rsidRPr="00B52429">
              <w:t>2</w:t>
            </w:r>
          </w:p>
        </w:tc>
        <w:tc>
          <w:tcPr>
            <w:tcW w:w="2295" w:type="dxa"/>
            <w:shd w:val="clear" w:color="auto" w:fill="auto"/>
          </w:tcPr>
          <w:p w:rsidR="00B52429" w:rsidRPr="00CB5EDB" w:rsidRDefault="00B52429" w:rsidP="00967386">
            <w:pPr>
              <w:spacing w:before="40"/>
            </w:pPr>
            <w:r w:rsidRPr="00B52429">
              <w:t>AVLPRO Sp. z o.o.</w:t>
            </w:r>
          </w:p>
          <w:p w:rsidR="00B52429" w:rsidRPr="00CB5EDB" w:rsidRDefault="00B52429" w:rsidP="00967386">
            <w:r w:rsidRPr="00B52429">
              <w:t>Żegańska</w:t>
            </w:r>
            <w:r w:rsidRPr="00CB5EDB">
              <w:t xml:space="preserve"> </w:t>
            </w:r>
            <w:r w:rsidRPr="00B52429">
              <w:t>16/10</w:t>
            </w:r>
            <w:r w:rsidRPr="00CB5EDB">
              <w:t xml:space="preserve"> </w:t>
            </w:r>
          </w:p>
          <w:p w:rsidR="00B52429" w:rsidRPr="00CB5EDB" w:rsidRDefault="00B52429" w:rsidP="00967386">
            <w:pPr>
              <w:spacing w:before="40" w:after="40"/>
              <w:jc w:val="both"/>
            </w:pPr>
            <w:r w:rsidRPr="00B52429">
              <w:t>04-713</w:t>
            </w:r>
            <w:r w:rsidRPr="00CB5EDB">
              <w:t xml:space="preserve"> </w:t>
            </w:r>
            <w:r w:rsidRPr="00B52429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52429" w:rsidRPr="00CB5EDB" w:rsidRDefault="00B52429" w:rsidP="00967386">
            <w:pPr>
              <w:spacing w:before="120" w:after="120"/>
              <w:jc w:val="center"/>
            </w:pPr>
            <w:r w:rsidRPr="00B52429">
              <w:t>51 234.42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2429" w:rsidRPr="00CB5EDB" w:rsidRDefault="005A7FE0" w:rsidP="00967386">
            <w:pPr>
              <w:spacing w:before="120" w:after="120"/>
              <w:jc w:val="center"/>
            </w:pPr>
            <w:r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2429" w:rsidRPr="00CB5EDB" w:rsidRDefault="005A7FE0" w:rsidP="00967386">
            <w:pPr>
              <w:spacing w:before="120" w:after="120"/>
              <w:jc w:val="center"/>
            </w:pPr>
            <w:r>
              <w:t>36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52429" w:rsidRPr="00CB5EDB" w:rsidRDefault="00B52429" w:rsidP="00967386">
            <w:pPr>
              <w:spacing w:before="120" w:after="120"/>
              <w:jc w:val="center"/>
            </w:pPr>
            <w:r w:rsidRPr="00B52429">
              <w:t>30 dni</w:t>
            </w:r>
          </w:p>
        </w:tc>
      </w:tr>
      <w:tr w:rsidR="00B52429" w:rsidRPr="00075CD0" w:rsidTr="005A7FE0">
        <w:tc>
          <w:tcPr>
            <w:tcW w:w="824" w:type="dxa"/>
            <w:shd w:val="clear" w:color="auto" w:fill="auto"/>
            <w:vAlign w:val="center"/>
          </w:tcPr>
          <w:p w:rsidR="00B52429" w:rsidRPr="00CB5EDB" w:rsidRDefault="00B52429" w:rsidP="00967386">
            <w:pPr>
              <w:spacing w:before="120" w:after="120"/>
              <w:jc w:val="center"/>
            </w:pPr>
            <w:r w:rsidRPr="00B52429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52429" w:rsidRPr="00CB5EDB" w:rsidRDefault="00B52429" w:rsidP="00967386">
            <w:pPr>
              <w:spacing w:before="120" w:after="120"/>
              <w:jc w:val="center"/>
            </w:pPr>
            <w:r w:rsidRPr="00B52429">
              <w:t>1</w:t>
            </w:r>
          </w:p>
        </w:tc>
        <w:tc>
          <w:tcPr>
            <w:tcW w:w="2295" w:type="dxa"/>
            <w:shd w:val="clear" w:color="auto" w:fill="auto"/>
          </w:tcPr>
          <w:p w:rsidR="00B52429" w:rsidRPr="00CB5EDB" w:rsidRDefault="00B52429" w:rsidP="00967386">
            <w:pPr>
              <w:spacing w:before="40"/>
            </w:pPr>
            <w:r w:rsidRPr="00B52429">
              <w:t>POKE YOKE Marcin Szopa</w:t>
            </w:r>
          </w:p>
          <w:p w:rsidR="00B52429" w:rsidRPr="00CB5EDB" w:rsidRDefault="00B52429" w:rsidP="00967386">
            <w:r w:rsidRPr="00B52429">
              <w:t>Kwiaty Polne</w:t>
            </w:r>
            <w:r w:rsidRPr="00CB5EDB">
              <w:t xml:space="preserve"> </w:t>
            </w:r>
            <w:r w:rsidRPr="00B52429">
              <w:t>2</w:t>
            </w:r>
            <w:r w:rsidRPr="00CB5EDB">
              <w:t xml:space="preserve"> </w:t>
            </w:r>
          </w:p>
          <w:p w:rsidR="00B52429" w:rsidRPr="00CB5EDB" w:rsidRDefault="00B52429" w:rsidP="00967386">
            <w:pPr>
              <w:spacing w:before="40" w:after="40"/>
              <w:jc w:val="both"/>
            </w:pPr>
            <w:r w:rsidRPr="00B52429">
              <w:t>32-087</w:t>
            </w:r>
            <w:r w:rsidRPr="00CB5EDB">
              <w:t xml:space="preserve"> </w:t>
            </w:r>
            <w:r w:rsidRPr="00B52429">
              <w:t>Bibice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52429" w:rsidRPr="00CB5EDB" w:rsidRDefault="00B52429" w:rsidP="00967386">
            <w:pPr>
              <w:spacing w:before="120" w:after="120"/>
              <w:jc w:val="center"/>
            </w:pPr>
            <w:r w:rsidRPr="00B52429">
              <w:t>64 555.55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2429" w:rsidRPr="00CB5EDB" w:rsidRDefault="005A7FE0" w:rsidP="00967386">
            <w:pPr>
              <w:spacing w:before="120" w:after="120"/>
              <w:jc w:val="center"/>
            </w:pPr>
            <w:r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2429" w:rsidRPr="00CB5EDB" w:rsidRDefault="005A7FE0" w:rsidP="00967386">
            <w:pPr>
              <w:spacing w:before="120" w:after="120"/>
              <w:jc w:val="center"/>
            </w:pPr>
            <w:r>
              <w:t>36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52429" w:rsidRPr="00CB5EDB" w:rsidRDefault="00B52429" w:rsidP="00967386">
            <w:pPr>
              <w:spacing w:before="120" w:after="120"/>
              <w:jc w:val="center"/>
            </w:pPr>
            <w:r w:rsidRPr="00B52429">
              <w:t>30 dni</w:t>
            </w:r>
          </w:p>
        </w:tc>
      </w:tr>
      <w:tr w:rsidR="00B52429" w:rsidRPr="00075CD0" w:rsidTr="005A7FE0">
        <w:tc>
          <w:tcPr>
            <w:tcW w:w="824" w:type="dxa"/>
            <w:shd w:val="clear" w:color="auto" w:fill="auto"/>
            <w:vAlign w:val="center"/>
          </w:tcPr>
          <w:p w:rsidR="00B52429" w:rsidRPr="00CB5EDB" w:rsidRDefault="00B52429" w:rsidP="00967386">
            <w:pPr>
              <w:spacing w:before="120" w:after="120"/>
              <w:jc w:val="center"/>
            </w:pPr>
            <w:r w:rsidRPr="00B52429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52429" w:rsidRPr="00CB5EDB" w:rsidRDefault="00B52429" w:rsidP="00967386">
            <w:pPr>
              <w:spacing w:before="120" w:after="120"/>
              <w:jc w:val="center"/>
            </w:pPr>
            <w:r w:rsidRPr="00B52429">
              <w:t>2</w:t>
            </w:r>
          </w:p>
        </w:tc>
        <w:tc>
          <w:tcPr>
            <w:tcW w:w="2295" w:type="dxa"/>
            <w:shd w:val="clear" w:color="auto" w:fill="auto"/>
          </w:tcPr>
          <w:p w:rsidR="00B52429" w:rsidRPr="00CB5EDB" w:rsidRDefault="00B52429" w:rsidP="00967386">
            <w:pPr>
              <w:spacing w:before="40"/>
            </w:pPr>
            <w:r w:rsidRPr="00B52429">
              <w:t>POKE YOKE Marcin Szopa</w:t>
            </w:r>
          </w:p>
          <w:p w:rsidR="00B52429" w:rsidRPr="00CB5EDB" w:rsidRDefault="00B52429" w:rsidP="00967386">
            <w:r w:rsidRPr="00B52429">
              <w:t>Kwiaty Polne</w:t>
            </w:r>
            <w:r w:rsidRPr="00CB5EDB">
              <w:t xml:space="preserve"> </w:t>
            </w:r>
            <w:r w:rsidRPr="00B52429">
              <w:t>2</w:t>
            </w:r>
            <w:r w:rsidRPr="00CB5EDB">
              <w:t xml:space="preserve"> </w:t>
            </w:r>
          </w:p>
          <w:p w:rsidR="00B52429" w:rsidRPr="00CB5EDB" w:rsidRDefault="00B52429" w:rsidP="00967386">
            <w:pPr>
              <w:spacing w:before="40" w:after="40"/>
              <w:jc w:val="both"/>
            </w:pPr>
            <w:r w:rsidRPr="00B52429">
              <w:t>32-087</w:t>
            </w:r>
            <w:r w:rsidRPr="00CB5EDB">
              <w:t xml:space="preserve"> </w:t>
            </w:r>
            <w:r w:rsidRPr="00B52429">
              <w:t>Bibice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52429" w:rsidRPr="00CB5EDB" w:rsidRDefault="00B52429" w:rsidP="00967386">
            <w:pPr>
              <w:spacing w:before="120" w:after="120"/>
              <w:jc w:val="center"/>
            </w:pPr>
            <w:r w:rsidRPr="00B52429">
              <w:t>47 555.55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2429" w:rsidRPr="00CB5EDB" w:rsidRDefault="005A7FE0" w:rsidP="00967386">
            <w:pPr>
              <w:spacing w:before="120" w:after="120"/>
              <w:jc w:val="center"/>
            </w:pPr>
            <w:r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2429" w:rsidRPr="00CB5EDB" w:rsidRDefault="005A7FE0" w:rsidP="00967386">
            <w:pPr>
              <w:spacing w:before="120" w:after="120"/>
              <w:jc w:val="center"/>
            </w:pPr>
            <w:r>
              <w:t>36 miesięcy</w:t>
            </w:r>
            <w:bookmarkStart w:id="0" w:name="_GoBack"/>
            <w:bookmarkEnd w:id="0"/>
          </w:p>
        </w:tc>
        <w:tc>
          <w:tcPr>
            <w:tcW w:w="1417" w:type="dxa"/>
            <w:shd w:val="clear" w:color="auto" w:fill="auto"/>
            <w:vAlign w:val="center"/>
          </w:tcPr>
          <w:p w:rsidR="00B52429" w:rsidRPr="00CB5EDB" w:rsidRDefault="00B52429" w:rsidP="00967386">
            <w:pPr>
              <w:spacing w:before="120" w:after="120"/>
              <w:jc w:val="center"/>
            </w:pPr>
            <w:r w:rsidRPr="00B52429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684D" w:rsidRDefault="0002684D">
      <w:r>
        <w:separator/>
      </w:r>
    </w:p>
  </w:endnote>
  <w:endnote w:type="continuationSeparator" w:id="0">
    <w:p w:rsidR="0002684D" w:rsidRDefault="00026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A7FE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A7FE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A7FE0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684D" w:rsidRDefault="0002684D">
      <w:r>
        <w:separator/>
      </w:r>
    </w:p>
  </w:footnote>
  <w:footnote w:type="continuationSeparator" w:id="0">
    <w:p w:rsidR="0002684D" w:rsidRDefault="000268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2429" w:rsidRDefault="00B5242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2429" w:rsidRDefault="00B5242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2429" w:rsidRDefault="00B524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684D"/>
    <w:rsid w:val="0001764B"/>
    <w:rsid w:val="0002684D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5A7FE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B50940"/>
    <w:rsid w:val="00B52429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D6E7CBD-FC5B-4101-A8F8-468D2D467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5A7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A7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303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2017-12-28T10:26:00Z</cp:lastPrinted>
  <dcterms:created xsi:type="dcterms:W3CDTF">2017-12-28T10:26:00Z</dcterms:created>
  <dcterms:modified xsi:type="dcterms:W3CDTF">2017-12-28T10:26:00Z</dcterms:modified>
</cp:coreProperties>
</file>