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3E" w:rsidRDefault="008612DC" w:rsidP="001A443E">
      <w:pPr>
        <w:jc w:val="right"/>
        <w:rPr>
          <w:b/>
          <w:bCs/>
          <w:sz w:val="24"/>
        </w:rPr>
      </w:pPr>
      <w:r w:rsidRPr="008612DC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8612DC">
        <w:rPr>
          <w:sz w:val="24"/>
        </w:rPr>
        <w:t>2017-12-28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8612DC" w:rsidP="0018613E">
      <w:pPr>
        <w:spacing w:after="40"/>
        <w:rPr>
          <w:b/>
          <w:bCs/>
          <w:sz w:val="24"/>
        </w:rPr>
      </w:pPr>
      <w:r w:rsidRPr="008612DC">
        <w:rPr>
          <w:b/>
          <w:bCs/>
          <w:sz w:val="24"/>
        </w:rPr>
        <w:t>Politechnika Częstochowska</w:t>
      </w:r>
    </w:p>
    <w:p w:rsidR="00A80738" w:rsidRPr="0018613E" w:rsidRDefault="008612DC" w:rsidP="00A80738">
      <w:pPr>
        <w:rPr>
          <w:bCs/>
          <w:sz w:val="24"/>
        </w:rPr>
      </w:pPr>
      <w:r w:rsidRPr="008612DC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8612DC">
        <w:rPr>
          <w:bCs/>
          <w:sz w:val="24"/>
        </w:rPr>
        <w:t>69</w:t>
      </w:r>
    </w:p>
    <w:p w:rsidR="00A80738" w:rsidRPr="0018613E" w:rsidRDefault="008612DC" w:rsidP="00A80738">
      <w:pPr>
        <w:rPr>
          <w:bCs/>
          <w:sz w:val="24"/>
        </w:rPr>
      </w:pPr>
      <w:r w:rsidRPr="008612DC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8612DC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612DC" w:rsidRPr="008612DC">
        <w:rPr>
          <w:b/>
          <w:sz w:val="24"/>
          <w:szCs w:val="24"/>
        </w:rPr>
        <w:t>ZP/DK-42/17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612DC" w:rsidRPr="008612D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8612DC" w:rsidP="00CB5EDB">
      <w:pPr>
        <w:pStyle w:val="Tekstpodstawowywcity"/>
        <w:spacing w:before="120" w:after="240"/>
        <w:ind w:firstLine="0"/>
        <w:jc w:val="center"/>
      </w:pPr>
      <w:r w:rsidRPr="008612DC">
        <w:rPr>
          <w:b/>
        </w:rPr>
        <w:t>Dostawa zintegrowanych urządzeń sieciowych typu UTM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8612DC" w:rsidRPr="008612DC">
        <w:rPr>
          <w:sz w:val="24"/>
          <w:szCs w:val="24"/>
        </w:rPr>
        <w:t>(t.j. Dz. U. z 2017 r. poz. 1579)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8612DC" w:rsidRPr="008612DC">
        <w:rPr>
          <w:sz w:val="24"/>
          <w:szCs w:val="24"/>
        </w:rPr>
        <w:t>28/12/2017</w:t>
      </w:r>
      <w:r w:rsidRPr="00FF4AB1">
        <w:rPr>
          <w:sz w:val="24"/>
          <w:szCs w:val="24"/>
        </w:rPr>
        <w:t xml:space="preserve"> o godz. </w:t>
      </w:r>
      <w:r w:rsidR="008612DC" w:rsidRPr="008612DC">
        <w:rPr>
          <w:sz w:val="24"/>
          <w:szCs w:val="24"/>
        </w:rPr>
        <w:t>10:30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612DC" w:rsidRPr="006646D9" w:rsidTr="00A022D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612DC" w:rsidRPr="00A3048A" w:rsidRDefault="008612DC" w:rsidP="00A022D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612DC">
              <w:rPr>
                <w:sz w:val="24"/>
                <w:szCs w:val="24"/>
              </w:rPr>
              <w:t>części 1 zamówienia w wysokości 145 000.00 zł brutto;</w:t>
            </w:r>
          </w:p>
        </w:tc>
      </w:tr>
      <w:tr w:rsidR="008612DC" w:rsidRPr="006646D9" w:rsidTr="00A022D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612DC" w:rsidRPr="00A3048A" w:rsidRDefault="008612DC" w:rsidP="00A022D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612DC">
              <w:rPr>
                <w:sz w:val="24"/>
                <w:szCs w:val="24"/>
              </w:rPr>
              <w:t>części 2 zamówienia w wysokości 85 000.00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8612DC" w:rsidRPr="00075CD0" w:rsidTr="00A022DC">
        <w:tc>
          <w:tcPr>
            <w:tcW w:w="824" w:type="dxa"/>
            <w:shd w:val="clear" w:color="auto" w:fill="auto"/>
            <w:vAlign w:val="center"/>
          </w:tcPr>
          <w:p w:rsidR="008612DC" w:rsidRPr="00CB5EDB" w:rsidRDefault="008612DC" w:rsidP="00A022DC">
            <w:pPr>
              <w:spacing w:before="120" w:after="120"/>
              <w:jc w:val="center"/>
            </w:pPr>
            <w:r w:rsidRPr="008612DC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612DC" w:rsidRPr="00CB5EDB" w:rsidRDefault="008612DC" w:rsidP="00A022DC">
            <w:pPr>
              <w:spacing w:before="120" w:after="120"/>
              <w:jc w:val="center"/>
            </w:pPr>
            <w:r w:rsidRPr="008612DC">
              <w:t>1</w:t>
            </w:r>
          </w:p>
        </w:tc>
        <w:tc>
          <w:tcPr>
            <w:tcW w:w="2295" w:type="dxa"/>
            <w:shd w:val="clear" w:color="auto" w:fill="auto"/>
          </w:tcPr>
          <w:p w:rsidR="008612DC" w:rsidRPr="00CB5EDB" w:rsidRDefault="008612DC" w:rsidP="00A022DC">
            <w:pPr>
              <w:spacing w:before="40"/>
            </w:pPr>
            <w:r w:rsidRPr="008612DC">
              <w:t>Tritech Networks Sp. z o.o.</w:t>
            </w:r>
          </w:p>
          <w:p w:rsidR="008612DC" w:rsidRPr="00CB5EDB" w:rsidRDefault="008612DC" w:rsidP="00A022DC">
            <w:r w:rsidRPr="008612DC">
              <w:t>Żeliwna</w:t>
            </w:r>
            <w:r w:rsidRPr="00CB5EDB">
              <w:t xml:space="preserve"> </w:t>
            </w:r>
            <w:r w:rsidRPr="008612DC">
              <w:t>38</w:t>
            </w:r>
            <w:r w:rsidRPr="00CB5EDB">
              <w:t xml:space="preserve"> </w:t>
            </w:r>
          </w:p>
          <w:p w:rsidR="008612DC" w:rsidRPr="00CB5EDB" w:rsidRDefault="008612DC" w:rsidP="00A022DC">
            <w:pPr>
              <w:spacing w:before="40" w:after="40"/>
              <w:jc w:val="both"/>
            </w:pPr>
            <w:r w:rsidRPr="008612DC">
              <w:t>40-599</w:t>
            </w:r>
            <w:r w:rsidRPr="00CB5EDB">
              <w:t xml:space="preserve"> </w:t>
            </w:r>
            <w:r w:rsidRPr="008612DC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12DC" w:rsidRPr="00CB5EDB" w:rsidRDefault="008612DC" w:rsidP="00A022DC">
            <w:pPr>
              <w:spacing w:before="120" w:after="120"/>
              <w:jc w:val="center"/>
            </w:pPr>
            <w:r w:rsidRPr="008612DC">
              <w:t>143 848.50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12DC" w:rsidRPr="00CB5EDB" w:rsidRDefault="008612DC" w:rsidP="00A022DC">
            <w:pPr>
              <w:spacing w:before="120" w:after="120"/>
              <w:jc w:val="center"/>
            </w:pPr>
            <w:r w:rsidRPr="008612DC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12DC" w:rsidRPr="00CB5EDB" w:rsidRDefault="008612DC" w:rsidP="00A022DC">
            <w:pPr>
              <w:spacing w:before="120" w:after="120"/>
              <w:jc w:val="center"/>
            </w:pPr>
            <w:r w:rsidRPr="008612DC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612DC" w:rsidRPr="00CB5EDB" w:rsidRDefault="008612DC" w:rsidP="00A022DC">
            <w:pPr>
              <w:spacing w:before="120" w:after="120"/>
              <w:jc w:val="center"/>
            </w:pPr>
            <w:r w:rsidRPr="008612DC">
              <w:t>zgodnie z SIWZ</w:t>
            </w:r>
          </w:p>
        </w:tc>
      </w:tr>
      <w:tr w:rsidR="008612DC" w:rsidRPr="00075CD0" w:rsidTr="00A022DC">
        <w:tc>
          <w:tcPr>
            <w:tcW w:w="824" w:type="dxa"/>
            <w:shd w:val="clear" w:color="auto" w:fill="auto"/>
            <w:vAlign w:val="center"/>
          </w:tcPr>
          <w:p w:rsidR="008612DC" w:rsidRPr="00CB5EDB" w:rsidRDefault="008612DC" w:rsidP="00A022DC">
            <w:pPr>
              <w:spacing w:before="120" w:after="120"/>
              <w:jc w:val="center"/>
            </w:pPr>
            <w:r w:rsidRPr="008612DC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612DC" w:rsidRPr="00CB5EDB" w:rsidRDefault="008612DC" w:rsidP="00A022DC">
            <w:pPr>
              <w:spacing w:before="120" w:after="120"/>
              <w:jc w:val="center"/>
            </w:pPr>
            <w:r w:rsidRPr="008612DC">
              <w:t>2</w:t>
            </w:r>
          </w:p>
        </w:tc>
        <w:tc>
          <w:tcPr>
            <w:tcW w:w="2295" w:type="dxa"/>
            <w:shd w:val="clear" w:color="auto" w:fill="auto"/>
          </w:tcPr>
          <w:p w:rsidR="008612DC" w:rsidRPr="00CB5EDB" w:rsidRDefault="008612DC" w:rsidP="00A022DC">
            <w:pPr>
              <w:spacing w:before="40"/>
            </w:pPr>
            <w:r w:rsidRPr="008612DC">
              <w:t>Tritech Networks Sp. z o.o.</w:t>
            </w:r>
          </w:p>
          <w:p w:rsidR="008612DC" w:rsidRPr="00CB5EDB" w:rsidRDefault="008612DC" w:rsidP="00A022DC">
            <w:r w:rsidRPr="008612DC">
              <w:t>Żeliwna</w:t>
            </w:r>
            <w:r w:rsidRPr="00CB5EDB">
              <w:t xml:space="preserve"> </w:t>
            </w:r>
            <w:r w:rsidRPr="008612DC">
              <w:t>38</w:t>
            </w:r>
            <w:r w:rsidRPr="00CB5EDB">
              <w:t xml:space="preserve"> </w:t>
            </w:r>
          </w:p>
          <w:p w:rsidR="008612DC" w:rsidRPr="00CB5EDB" w:rsidRDefault="008612DC" w:rsidP="00A022DC">
            <w:pPr>
              <w:spacing w:before="40" w:after="40"/>
              <w:jc w:val="both"/>
            </w:pPr>
            <w:r w:rsidRPr="008612DC">
              <w:t>40-599</w:t>
            </w:r>
            <w:r w:rsidRPr="00CB5EDB">
              <w:t xml:space="preserve"> </w:t>
            </w:r>
            <w:r w:rsidRPr="008612DC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12DC" w:rsidRPr="00CB5EDB" w:rsidRDefault="008612DC" w:rsidP="00A022DC">
            <w:pPr>
              <w:spacing w:before="120" w:after="120"/>
              <w:jc w:val="center"/>
            </w:pPr>
            <w:r w:rsidRPr="008612DC">
              <w:t>84 439.50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12DC" w:rsidRPr="00CB5EDB" w:rsidRDefault="008612DC" w:rsidP="00A022DC">
            <w:pPr>
              <w:spacing w:before="120" w:after="120"/>
              <w:jc w:val="center"/>
            </w:pPr>
            <w:r w:rsidRPr="008612DC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12DC" w:rsidRPr="00CB5EDB" w:rsidRDefault="008612DC" w:rsidP="00A022DC">
            <w:pPr>
              <w:spacing w:before="120" w:after="120"/>
              <w:jc w:val="center"/>
            </w:pPr>
            <w:r w:rsidRPr="008612DC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612DC" w:rsidRPr="00CB5EDB" w:rsidRDefault="008612DC" w:rsidP="00A022DC">
            <w:pPr>
              <w:spacing w:before="120" w:after="120"/>
              <w:jc w:val="center"/>
            </w:pPr>
            <w:r w:rsidRPr="008612DC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>
      <w:bookmarkStart w:id="0" w:name="_GoBack"/>
      <w:bookmarkEnd w:id="0"/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4697" w:rsidRDefault="00FE4697">
      <w:r>
        <w:separator/>
      </w:r>
    </w:p>
  </w:endnote>
  <w:endnote w:type="continuationSeparator" w:id="0">
    <w:p w:rsidR="00FE4697" w:rsidRDefault="00FE4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63D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63D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163D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4697" w:rsidRDefault="00FE4697">
      <w:r>
        <w:separator/>
      </w:r>
    </w:p>
  </w:footnote>
  <w:footnote w:type="continuationSeparator" w:id="0">
    <w:p w:rsidR="00FE4697" w:rsidRDefault="00FE46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2DC" w:rsidRDefault="008612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2DC" w:rsidRDefault="008612D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2DC" w:rsidRDefault="008612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4697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2D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163DD"/>
    <w:rsid w:val="00F273AC"/>
    <w:rsid w:val="00F95C33"/>
    <w:rsid w:val="00FB58C6"/>
    <w:rsid w:val="00FE469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F163D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163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2017-12-28T09:39:00Z</cp:lastPrinted>
  <dcterms:created xsi:type="dcterms:W3CDTF">2017-12-28T09:39:00Z</dcterms:created>
  <dcterms:modified xsi:type="dcterms:W3CDTF">2017-12-28T09:39:00Z</dcterms:modified>
</cp:coreProperties>
</file>