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1A03D1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A03D1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1A03D1">
        <w:rPr>
          <w:rFonts w:ascii="Tahoma" w:hAnsi="Tahoma" w:cs="Tahoma"/>
          <w:sz w:val="16"/>
          <w:szCs w:val="16"/>
        </w:rPr>
        <w:t>2017-12-20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1A03D1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A03D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1A03D1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A03D1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A03D1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1A03D1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A03D1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A03D1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A03D1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A03D1" w:rsidRPr="001A03D1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A03D1" w:rsidRPr="001A03D1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1A03D1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A03D1">
        <w:rPr>
          <w:rFonts w:ascii="Tahoma" w:hAnsi="Tahoma" w:cs="Tahoma"/>
          <w:b/>
          <w:sz w:val="16"/>
          <w:szCs w:val="16"/>
        </w:rPr>
        <w:t>ZP/DK-26/17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1A03D1" w:rsidRPr="001A03D1">
        <w:rPr>
          <w:rFonts w:ascii="Tahoma" w:hAnsi="Tahoma" w:cs="Tahoma"/>
          <w:b/>
          <w:sz w:val="16"/>
          <w:szCs w:val="16"/>
        </w:rPr>
        <w:t>ZP/DK-26/17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1A03D1" w:rsidRPr="001A03D1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A03D1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A03D1" w:rsidRPr="00473906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9 323.40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A03D1" w:rsidRPr="00473906" w:rsidRDefault="001A03D1" w:rsidP="00B2147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A03D1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A03D1" w:rsidRPr="00473906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17 993.67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A03D1" w:rsidRPr="00473906" w:rsidRDefault="001A03D1" w:rsidP="00B2147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A03D1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1A03D1" w:rsidRPr="00473906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4 464.90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A03D1" w:rsidRPr="00473906" w:rsidRDefault="001A03D1" w:rsidP="00B2147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A03D1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1A03D1" w:rsidRPr="00473906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4 059.00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A03D1" w:rsidRPr="00473906" w:rsidRDefault="001A03D1" w:rsidP="00B2147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A03D1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1A03D1" w:rsidRPr="00473906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1 131.60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A03D1" w:rsidRPr="00473906" w:rsidRDefault="001A03D1" w:rsidP="00B2147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A03D1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1A03D1" w:rsidRPr="00473906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1 574.40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A03D1" w:rsidRPr="00473906" w:rsidRDefault="001A03D1" w:rsidP="00B2147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A03D1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1A03D1" w:rsidRPr="00473906" w:rsidRDefault="001A03D1" w:rsidP="00B2147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A03D1" w:rsidRPr="00473906" w:rsidRDefault="001A03D1" w:rsidP="00B2147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A03D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b/>
                <w:sz w:val="16"/>
                <w:szCs w:val="16"/>
              </w:rPr>
              <w:t>996.30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A03D1" w:rsidRPr="00473906" w:rsidRDefault="001A03D1" w:rsidP="00B2147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A03D1" w:rsidRPr="00473906" w:rsidRDefault="001A03D1" w:rsidP="00B2147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A03D1" w:rsidRPr="00473906" w:rsidTr="00B214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1A03D1" w:rsidRPr="00473906" w:rsidRDefault="001A03D1" w:rsidP="00B2147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A03D1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1A03D1" w:rsidRPr="00473906" w:rsidRDefault="001A03D1" w:rsidP="005342F0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1A03D1">
              <w:rPr>
                <w:rFonts w:ascii="Tahoma" w:hAnsi="Tahoma" w:cs="Tahoma"/>
                <w:color w:val="000000"/>
                <w:sz w:val="16"/>
                <w:szCs w:val="16"/>
              </w:rPr>
              <w:t xml:space="preserve">w związku z art. 93 ust 2 ustawy </w:t>
            </w:r>
            <w:proofErr w:type="spellStart"/>
            <w:r w:rsidRPr="001A03D1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1A03D1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Zamawiający unieważnił zadanie 5 na podstawie art. 93 ust. 1 pkt 1 ustawy </w:t>
            </w:r>
            <w:proofErr w:type="spellStart"/>
            <w:r w:rsidRPr="001A03D1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1A03D1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473906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Sprzęt komputerowy dla Wydziału Elektrycznego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 xml:space="preserve">Laptop, </w:t>
            </w:r>
            <w:proofErr w:type="spellStart"/>
            <w:r w:rsidRPr="001A03D1">
              <w:rPr>
                <w:rFonts w:ascii="Tahoma" w:hAnsi="Tahoma" w:cs="Tahoma"/>
                <w:sz w:val="16"/>
                <w:szCs w:val="16"/>
              </w:rPr>
              <w:t>ultrabook</w:t>
            </w:r>
            <w:proofErr w:type="spellEnd"/>
            <w:r w:rsidRPr="001A03D1">
              <w:rPr>
                <w:rFonts w:ascii="Tahoma" w:hAnsi="Tahoma" w:cs="Tahoma"/>
                <w:sz w:val="16"/>
                <w:szCs w:val="16"/>
              </w:rPr>
              <w:t>, komputer 2 w 1 dla Instytutu Informatyki Teoretycznej i Stosowanej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Notebook dla Instytutu Matematyki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Notebook dla Instytutu Matematyki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Notebook dla Wydziału Inżynierii Produkcji i Technologii Materiałów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Notebook dla Wydziału Inżynierii Produkcji i Technologii Materiałów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Dysk SSD dla Wydziału Budownictwa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Dysk SSD dla Wydziału Budownictwa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Urządzenie wielofunkcyjne kolorowe dla Wydziału Elektrycznego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Urządzenie wielofunkcyjne kolorowe dla Wydziału Elektrycznego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Dyski zewnętrzne HDD (3 szt.) dla Wydziału Budownictwa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1A03D1" w:rsidRPr="00473906" w:rsidTr="00B2147F">
        <w:tc>
          <w:tcPr>
            <w:tcW w:w="2277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A03D1">
              <w:rPr>
                <w:rFonts w:ascii="Tahoma" w:hAnsi="Tahoma" w:cs="Tahoma"/>
                <w:sz w:val="16"/>
                <w:szCs w:val="16"/>
              </w:rPr>
              <w:t>Dyski zewnętrzne HDD (3 szt.) dla Wydziału Budownictwa</w:t>
            </w:r>
          </w:p>
        </w:tc>
        <w:tc>
          <w:tcPr>
            <w:tcW w:w="2651" w:type="dxa"/>
          </w:tcPr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A03D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A03D1" w:rsidRPr="00473906" w:rsidRDefault="001A03D1" w:rsidP="00B2147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A03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762" w:rsidRDefault="00D67762">
      <w:r>
        <w:separator/>
      </w:r>
    </w:p>
  </w:endnote>
  <w:endnote w:type="continuationSeparator" w:id="0">
    <w:p w:rsidR="00D67762" w:rsidRDefault="00D6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3D1" w:rsidRDefault="001A03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342F0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342F0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3D1" w:rsidRDefault="001A03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762" w:rsidRDefault="00D67762">
      <w:r>
        <w:separator/>
      </w:r>
    </w:p>
  </w:footnote>
  <w:footnote w:type="continuationSeparator" w:id="0">
    <w:p w:rsidR="00D67762" w:rsidRDefault="00D6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3D1" w:rsidRDefault="001A03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3D1" w:rsidRDefault="001A03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3D1" w:rsidRDefault="001A03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762"/>
    <w:rsid w:val="000034E3"/>
    <w:rsid w:val="000829DF"/>
    <w:rsid w:val="000961E4"/>
    <w:rsid w:val="000A2424"/>
    <w:rsid w:val="000A28CD"/>
    <w:rsid w:val="000E5FD3"/>
    <w:rsid w:val="001A03D1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342F0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67762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5342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34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2017-12-20T13:15:00Z</cp:lastPrinted>
  <dcterms:created xsi:type="dcterms:W3CDTF">2017-12-20T13:15:00Z</dcterms:created>
  <dcterms:modified xsi:type="dcterms:W3CDTF">2017-12-20T13:15:00Z</dcterms:modified>
</cp:coreProperties>
</file>