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12196">
      <w:pPr>
        <w:spacing w:line="360" w:lineRule="auto"/>
        <w:rPr>
          <w:b/>
          <w:bCs/>
          <w:color w:val="000000"/>
          <w:sz w:val="24"/>
        </w:rPr>
      </w:pPr>
      <w:r w:rsidRPr="00C1219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12196">
      <w:pPr>
        <w:spacing w:line="360" w:lineRule="auto"/>
        <w:rPr>
          <w:color w:val="000000"/>
          <w:sz w:val="24"/>
        </w:rPr>
      </w:pPr>
      <w:r w:rsidRPr="00C1219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1219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12196">
      <w:pPr>
        <w:spacing w:line="360" w:lineRule="auto"/>
        <w:rPr>
          <w:color w:val="000000"/>
          <w:sz w:val="24"/>
        </w:rPr>
      </w:pPr>
      <w:r w:rsidRPr="00C1219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1219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1219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12196" w:rsidRPr="00C1219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12196" w:rsidRPr="00C1219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12196" w:rsidRPr="00C12196">
        <w:rPr>
          <w:b/>
          <w:color w:val="000000"/>
          <w:sz w:val="24"/>
        </w:rPr>
        <w:t>Prace remontowe Rektorat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12196" w:rsidTr="006A78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12196" w:rsidRDefault="00C12196" w:rsidP="006A78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C12196">
              <w:rPr>
                <w:sz w:val="24"/>
              </w:rPr>
              <w:t>Prace remontowe Rektorat Politechniki Częstochowskiej</w:t>
            </w:r>
          </w:p>
          <w:p w:rsidR="00C12196" w:rsidRDefault="00C12196" w:rsidP="006A78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196">
              <w:rPr>
                <w:b/>
                <w:sz w:val="24"/>
              </w:rPr>
              <w:t>Przedsiębiorstwo Produkcyjno-Handlowo-Usługowe "MAL-PLAST" S.C.</w:t>
            </w:r>
          </w:p>
          <w:p w:rsidR="00C12196" w:rsidRDefault="00C12196" w:rsidP="006A78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19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12196">
              <w:rPr>
                <w:b/>
                <w:sz w:val="24"/>
              </w:rPr>
              <w:t>Częstochowa</w:t>
            </w:r>
          </w:p>
          <w:p w:rsidR="00C12196" w:rsidRDefault="00C12196" w:rsidP="006A78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12196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C12196">
              <w:rPr>
                <w:b/>
                <w:sz w:val="24"/>
              </w:rPr>
              <w:t>61</w:t>
            </w:r>
          </w:p>
          <w:p w:rsidR="00C12196" w:rsidRDefault="00C12196" w:rsidP="006A787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12196">
              <w:rPr>
                <w:b/>
                <w:sz w:val="24"/>
              </w:rPr>
              <w:t>118 941.00 zł</w:t>
            </w:r>
          </w:p>
          <w:p w:rsidR="00C12196" w:rsidRPr="00253031" w:rsidRDefault="00C12196" w:rsidP="006A787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12196" w:rsidRDefault="00C12196" w:rsidP="006A787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12196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121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1219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12196" w:rsidRPr="00C63DA0" w:rsidTr="006A7877">
        <w:tc>
          <w:tcPr>
            <w:tcW w:w="540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12196" w:rsidRPr="00C63DA0" w:rsidTr="006A7877">
        <w:tc>
          <w:tcPr>
            <w:tcW w:w="540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1219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83,82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12196" w:rsidRPr="00C63DA0" w:rsidRDefault="00C12196" w:rsidP="006A78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2196">
              <w:rPr>
                <w:rFonts w:ascii="Times New Roman" w:hAnsi="Times New Roman" w:cs="Times New Roman"/>
                <w:sz w:val="18"/>
                <w:szCs w:val="18"/>
              </w:rPr>
              <w:t xml:space="preserve">  83,82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12196">
      <w:pPr>
        <w:pStyle w:val="Nagwek"/>
        <w:tabs>
          <w:tab w:val="clear" w:pos="4536"/>
        </w:tabs>
        <w:jc w:val="both"/>
        <w:rPr>
          <w:sz w:val="24"/>
        </w:rPr>
      </w:pPr>
      <w:r w:rsidRPr="00C1219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12196">
        <w:rPr>
          <w:sz w:val="24"/>
        </w:rPr>
        <w:t>2017-12-20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BB4" w:rsidRDefault="006D0BB4">
      <w:r>
        <w:separator/>
      </w:r>
    </w:p>
  </w:endnote>
  <w:endnote w:type="continuationSeparator" w:id="0">
    <w:p w:rsidR="006D0BB4" w:rsidRDefault="006D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6" w:rsidRDefault="00C121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21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219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6" w:rsidRDefault="00C121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BB4" w:rsidRDefault="006D0BB4">
      <w:r>
        <w:separator/>
      </w:r>
    </w:p>
  </w:footnote>
  <w:footnote w:type="continuationSeparator" w:id="0">
    <w:p w:rsidR="006D0BB4" w:rsidRDefault="006D0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6" w:rsidRDefault="00C121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6" w:rsidRDefault="00C121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6" w:rsidRDefault="00C121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BB4"/>
    <w:rsid w:val="00140696"/>
    <w:rsid w:val="00253031"/>
    <w:rsid w:val="00377700"/>
    <w:rsid w:val="005C147E"/>
    <w:rsid w:val="006D0BB4"/>
    <w:rsid w:val="007118AF"/>
    <w:rsid w:val="007124E4"/>
    <w:rsid w:val="00745012"/>
    <w:rsid w:val="0087722C"/>
    <w:rsid w:val="00987E41"/>
    <w:rsid w:val="00C12196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E04721-630F-4935-A994-D176ED98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2017-12-20T12:51:00Z</dcterms:created>
  <dcterms:modified xsi:type="dcterms:W3CDTF">2017-12-20T12:51:00Z</dcterms:modified>
</cp:coreProperties>
</file>