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F4DD6" w:rsidRDefault="00036A09" w:rsidP="00EF4DD6">
      <w:pPr>
        <w:jc w:val="both"/>
        <w:rPr>
          <w:rFonts w:ascii="Tahoma" w:hAnsi="Tahoma" w:cs="Tahoma"/>
          <w:sz w:val="16"/>
          <w:szCs w:val="16"/>
        </w:rPr>
      </w:pPr>
    </w:p>
    <w:p w:rsidR="00036A09" w:rsidRPr="00EF4DD6" w:rsidRDefault="00036A09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.............................................</w:t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</w:p>
    <w:p w:rsidR="00036A09" w:rsidRPr="00EF4DD6" w:rsidRDefault="00036A09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Nazwa i adres Wykonawcy</w:t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</w:p>
    <w:p w:rsidR="00036A09" w:rsidRPr="00EF4DD6" w:rsidRDefault="00036A09" w:rsidP="00EF4DD6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EF4DD6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F4DD6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F4DD6" w:rsidRDefault="004569FD" w:rsidP="00EF4DD6">
      <w:pPr>
        <w:pStyle w:val="Nagwek2"/>
        <w:widowControl/>
        <w:jc w:val="left"/>
        <w:rPr>
          <w:rFonts w:ascii="Tahoma" w:hAnsi="Tahoma" w:cs="Tahoma"/>
          <w:sz w:val="16"/>
          <w:szCs w:val="16"/>
        </w:rPr>
      </w:pPr>
    </w:p>
    <w:p w:rsidR="00EF4DD6" w:rsidRDefault="00EF4DD6" w:rsidP="00EF4DD6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E54E5A" w:rsidRPr="00EF4DD6" w:rsidRDefault="00C916FC" w:rsidP="00EF4DD6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FORMULARZ</w:t>
      </w:r>
      <w:r w:rsidR="00E54E5A" w:rsidRPr="00EF4DD6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F4DD6" w:rsidRDefault="00E54E5A" w:rsidP="00EF4DD6">
      <w:pPr>
        <w:jc w:val="both"/>
        <w:rPr>
          <w:rFonts w:ascii="Tahoma" w:hAnsi="Tahoma" w:cs="Tahoma"/>
          <w:sz w:val="16"/>
          <w:szCs w:val="16"/>
        </w:rPr>
      </w:pPr>
    </w:p>
    <w:p w:rsidR="00E54E5A" w:rsidRPr="00EF4DD6" w:rsidRDefault="00C5301E" w:rsidP="00EF4DD6">
      <w:pPr>
        <w:jc w:val="right"/>
        <w:rPr>
          <w:rFonts w:ascii="Tahoma" w:hAnsi="Tahoma" w:cs="Tahoma"/>
          <w:b/>
          <w:sz w:val="16"/>
          <w:szCs w:val="16"/>
        </w:rPr>
      </w:pPr>
      <w:r w:rsidRPr="00EF4DD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F4DD6" w:rsidRDefault="00C5301E" w:rsidP="00EF4DD6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F4DD6">
        <w:rPr>
          <w:rFonts w:ascii="Tahoma" w:hAnsi="Tahoma" w:cs="Tahoma"/>
          <w:b/>
          <w:sz w:val="16"/>
          <w:szCs w:val="16"/>
        </w:rPr>
        <w:t>Dąbrowskiego</w:t>
      </w:r>
      <w:r w:rsidR="00E54E5A" w:rsidRPr="00EF4DD6">
        <w:rPr>
          <w:rFonts w:ascii="Tahoma" w:hAnsi="Tahoma" w:cs="Tahoma"/>
          <w:b/>
          <w:sz w:val="16"/>
          <w:szCs w:val="16"/>
        </w:rPr>
        <w:t xml:space="preserve"> </w:t>
      </w:r>
      <w:r w:rsidRPr="00EF4DD6">
        <w:rPr>
          <w:rFonts w:ascii="Tahoma" w:hAnsi="Tahoma" w:cs="Tahoma"/>
          <w:b/>
          <w:sz w:val="16"/>
          <w:szCs w:val="16"/>
        </w:rPr>
        <w:t>69</w:t>
      </w:r>
    </w:p>
    <w:p w:rsidR="00E54E5A" w:rsidRPr="00EF4DD6" w:rsidRDefault="00C5301E" w:rsidP="00EF4DD6">
      <w:pPr>
        <w:jc w:val="right"/>
        <w:rPr>
          <w:rFonts w:ascii="Tahoma" w:hAnsi="Tahoma" w:cs="Tahoma"/>
          <w:b/>
          <w:sz w:val="16"/>
          <w:szCs w:val="16"/>
        </w:rPr>
      </w:pPr>
      <w:r w:rsidRPr="00EF4DD6">
        <w:rPr>
          <w:rFonts w:ascii="Tahoma" w:hAnsi="Tahoma" w:cs="Tahoma"/>
          <w:b/>
          <w:sz w:val="16"/>
          <w:szCs w:val="16"/>
        </w:rPr>
        <w:t>42-201</w:t>
      </w:r>
      <w:r w:rsidR="00E54E5A" w:rsidRPr="00EF4DD6">
        <w:rPr>
          <w:rFonts w:ascii="Tahoma" w:hAnsi="Tahoma" w:cs="Tahoma"/>
          <w:b/>
          <w:sz w:val="16"/>
          <w:szCs w:val="16"/>
        </w:rPr>
        <w:t xml:space="preserve"> </w:t>
      </w:r>
      <w:r w:rsidRPr="00EF4DD6">
        <w:rPr>
          <w:rFonts w:ascii="Tahoma" w:hAnsi="Tahoma" w:cs="Tahoma"/>
          <w:b/>
          <w:sz w:val="16"/>
          <w:szCs w:val="16"/>
        </w:rPr>
        <w:t>Częstochowa</w:t>
      </w:r>
    </w:p>
    <w:p w:rsidR="00E54E5A" w:rsidRDefault="00E54E5A" w:rsidP="00EF4DD6">
      <w:pPr>
        <w:jc w:val="both"/>
        <w:rPr>
          <w:rFonts w:ascii="Tahoma" w:hAnsi="Tahoma" w:cs="Tahoma"/>
          <w:sz w:val="16"/>
          <w:szCs w:val="16"/>
        </w:rPr>
      </w:pPr>
    </w:p>
    <w:p w:rsidR="00EF4DD6" w:rsidRPr="00EF4DD6" w:rsidRDefault="00EF4DD6" w:rsidP="00EF4DD6">
      <w:pPr>
        <w:jc w:val="both"/>
        <w:rPr>
          <w:rFonts w:ascii="Tahoma" w:hAnsi="Tahoma" w:cs="Tahoma"/>
          <w:sz w:val="16"/>
          <w:szCs w:val="16"/>
        </w:rPr>
      </w:pPr>
    </w:p>
    <w:p w:rsidR="00E54E5A" w:rsidRPr="00EF4DD6" w:rsidRDefault="00E54E5A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F4DD6">
        <w:rPr>
          <w:rFonts w:ascii="Tahoma" w:hAnsi="Tahoma" w:cs="Tahoma"/>
          <w:sz w:val="16"/>
          <w:szCs w:val="16"/>
        </w:rPr>
        <w:t>ogłoszonego zamówienia</w:t>
      </w:r>
      <w:r w:rsidRPr="00EF4DD6">
        <w:rPr>
          <w:rFonts w:ascii="Tahoma" w:hAnsi="Tahoma" w:cs="Tahoma"/>
          <w:sz w:val="16"/>
          <w:szCs w:val="16"/>
        </w:rPr>
        <w:t xml:space="preserve"> w trybie „</w:t>
      </w:r>
      <w:r w:rsidR="00C5301E" w:rsidRPr="00EF4DD6">
        <w:rPr>
          <w:rFonts w:ascii="Tahoma" w:hAnsi="Tahoma" w:cs="Tahoma"/>
          <w:b/>
          <w:sz w:val="16"/>
          <w:szCs w:val="16"/>
        </w:rPr>
        <w:t>przetarg nieograniczony</w:t>
      </w:r>
      <w:r w:rsidRPr="00EF4DD6">
        <w:rPr>
          <w:rFonts w:ascii="Tahoma" w:hAnsi="Tahoma" w:cs="Tahoma"/>
          <w:sz w:val="16"/>
          <w:szCs w:val="16"/>
        </w:rPr>
        <w:t>” na:</w:t>
      </w:r>
    </w:p>
    <w:p w:rsidR="00E54E5A" w:rsidRPr="00EF4DD6" w:rsidRDefault="00E54E5A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„</w:t>
      </w:r>
      <w:r w:rsidR="00C5301E" w:rsidRPr="00EF4DD6">
        <w:rPr>
          <w:rFonts w:ascii="Tahoma" w:hAnsi="Tahoma" w:cs="Tahoma"/>
          <w:b/>
          <w:sz w:val="16"/>
          <w:szCs w:val="16"/>
        </w:rPr>
        <w:t>Dostawa zintegrowanych urządzeń sieciowych typu UTM dla jednostek organizacyjnych Politechniki Częstochowskiej</w:t>
      </w:r>
      <w:r w:rsidR="00036A09" w:rsidRPr="00EF4DD6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F4DD6">
        <w:rPr>
          <w:rFonts w:ascii="Tahoma" w:hAnsi="Tahoma" w:cs="Tahoma"/>
          <w:sz w:val="16"/>
          <w:szCs w:val="16"/>
        </w:rPr>
        <w:t xml:space="preserve"> </w:t>
      </w:r>
      <w:r w:rsidR="00C5301E" w:rsidRPr="00EF4DD6">
        <w:rPr>
          <w:rFonts w:ascii="Tahoma" w:hAnsi="Tahoma" w:cs="Tahoma"/>
          <w:b/>
          <w:sz w:val="16"/>
          <w:szCs w:val="16"/>
        </w:rPr>
        <w:t>ZP/DK-42/17</w:t>
      </w:r>
    </w:p>
    <w:p w:rsidR="00E54E5A" w:rsidRPr="00EF4DD6" w:rsidRDefault="00E54E5A" w:rsidP="00EF4DD6">
      <w:pPr>
        <w:jc w:val="both"/>
        <w:rPr>
          <w:rFonts w:ascii="Tahoma" w:hAnsi="Tahoma" w:cs="Tahoma"/>
          <w:sz w:val="16"/>
          <w:szCs w:val="16"/>
        </w:rPr>
      </w:pPr>
    </w:p>
    <w:p w:rsidR="00E54E5A" w:rsidRPr="00EF4DD6" w:rsidRDefault="00E54E5A" w:rsidP="00EF4DD6">
      <w:pPr>
        <w:numPr>
          <w:ilvl w:val="0"/>
          <w:numId w:val="32"/>
        </w:numPr>
        <w:tabs>
          <w:tab w:val="clear" w:pos="7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F4DD6">
        <w:rPr>
          <w:rFonts w:ascii="Tahoma" w:hAnsi="Tahoma" w:cs="Tahoma"/>
          <w:sz w:val="16"/>
          <w:szCs w:val="16"/>
        </w:rPr>
        <w:t>poszczególnych części przedmiotu zamówienia</w:t>
      </w:r>
      <w:r w:rsidRPr="00EF4DD6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F4DD6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F4DD6" w:rsidRDefault="00C57DDD" w:rsidP="00EF4DD6">
            <w:pPr>
              <w:tabs>
                <w:tab w:val="num" w:pos="0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F4DD6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F4DD6" w:rsidRDefault="00354AC4" w:rsidP="00EF4DD6">
            <w:pPr>
              <w:tabs>
                <w:tab w:val="num" w:pos="426"/>
              </w:tabs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F4DD6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5301E" w:rsidRPr="00EF4DD6" w:rsidTr="00D31931">
        <w:tc>
          <w:tcPr>
            <w:tcW w:w="1134" w:type="dxa"/>
          </w:tcPr>
          <w:p w:rsidR="00C5301E" w:rsidRPr="00EF4DD6" w:rsidRDefault="00C5301E" w:rsidP="00EF4DD6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F4DD6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F4DD6">
              <w:rPr>
                <w:rFonts w:ascii="Tahoma" w:hAnsi="Tahoma" w:cs="Tahoma"/>
                <w:sz w:val="16"/>
                <w:szCs w:val="16"/>
              </w:rPr>
              <w:t>Zintegrowane urządzenie sieciowe typu UTM  dla Wydziału Inżynierii Mechanicznej i Informatyki.</w:t>
            </w:r>
          </w:p>
          <w:p w:rsidR="00C5301E" w:rsidRPr="00EF4DD6" w:rsidRDefault="00C5301E" w:rsidP="00EF4DD6">
            <w:pPr>
              <w:tabs>
                <w:tab w:val="num" w:pos="0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EF4DD6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EF4DD6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F4DD6">
              <w:rPr>
                <w:rFonts w:ascii="Tahoma" w:hAnsi="Tahoma" w:cs="Tahoma"/>
                <w:sz w:val="16"/>
                <w:szCs w:val="16"/>
              </w:rPr>
              <w:t>1</w:t>
            </w:r>
            <w:r w:rsidRPr="00EF4DD6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5301E" w:rsidRPr="00EF4DD6" w:rsidRDefault="00C5301E" w:rsidP="00EF4DD6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5301E" w:rsidRPr="00EF4DD6" w:rsidRDefault="00C5301E" w:rsidP="00EF4DD6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EF4DD6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5301E" w:rsidRPr="00EF4DD6" w:rsidRDefault="00C5301E" w:rsidP="00EF4DD6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EF4DD6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5301E" w:rsidRPr="00EF4DD6" w:rsidRDefault="00C5301E" w:rsidP="00EF4DD6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EF4DD6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5301E" w:rsidRPr="00EF4DD6" w:rsidTr="00D31931">
        <w:tc>
          <w:tcPr>
            <w:tcW w:w="1134" w:type="dxa"/>
          </w:tcPr>
          <w:p w:rsidR="00C5301E" w:rsidRPr="00EF4DD6" w:rsidRDefault="00C5301E" w:rsidP="00EF4DD6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F4DD6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F4DD6">
              <w:rPr>
                <w:rFonts w:ascii="Tahoma" w:hAnsi="Tahoma" w:cs="Tahoma"/>
                <w:sz w:val="16"/>
                <w:szCs w:val="16"/>
              </w:rPr>
              <w:t>Zintegrowane urządzenie sieciowe typu UTM dla Wydziału Zarządzania</w:t>
            </w:r>
          </w:p>
          <w:p w:rsidR="00C5301E" w:rsidRPr="00EF4DD6" w:rsidRDefault="00C5301E" w:rsidP="00EF4DD6">
            <w:pPr>
              <w:tabs>
                <w:tab w:val="num" w:pos="0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EF4DD6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EF4DD6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F4DD6">
              <w:rPr>
                <w:rFonts w:ascii="Tahoma" w:hAnsi="Tahoma" w:cs="Tahoma"/>
                <w:sz w:val="16"/>
                <w:szCs w:val="16"/>
              </w:rPr>
              <w:t>2</w:t>
            </w:r>
            <w:r w:rsidRPr="00EF4DD6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5301E" w:rsidRPr="00EF4DD6" w:rsidRDefault="00C5301E" w:rsidP="00EF4DD6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5301E" w:rsidRPr="00EF4DD6" w:rsidRDefault="00C5301E" w:rsidP="00EF4DD6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5301E" w:rsidRPr="00EF4DD6" w:rsidRDefault="00C5301E" w:rsidP="00EF4DD6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EF4DD6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5301E" w:rsidRPr="00EF4DD6" w:rsidRDefault="00C5301E" w:rsidP="00EF4DD6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EF4DD6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5301E" w:rsidRPr="00EF4DD6" w:rsidRDefault="00C5301E" w:rsidP="00EF4DD6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EF4DD6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EF4DD6" w:rsidRDefault="00E54E5A" w:rsidP="00EF4DD6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ab/>
      </w:r>
    </w:p>
    <w:p w:rsidR="00683C38" w:rsidRPr="00EF4DD6" w:rsidRDefault="00683C38" w:rsidP="00EF4DD6">
      <w:pPr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EF4DD6" w:rsidRDefault="00683C38" w:rsidP="00EF4DD6">
      <w:pPr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EF4DD6" w:rsidRDefault="00683C38" w:rsidP="00EF4DD6">
      <w:pPr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EF4DD6" w:rsidRDefault="00683C38" w:rsidP="00EF4DD6">
      <w:pPr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Pr="00EF4DD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F4DD6">
        <w:rPr>
          <w:rFonts w:ascii="Tahoma" w:hAnsi="Tahoma" w:cs="Tahoma"/>
          <w:sz w:val="16"/>
          <w:szCs w:val="16"/>
        </w:rPr>
        <w:t>(</w:t>
      </w:r>
      <w:r w:rsidRPr="00EF4DD6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EF4DD6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EF4DD6">
        <w:rPr>
          <w:rFonts w:ascii="Tahoma" w:hAnsi="Tahoma" w:cs="Tahoma"/>
          <w:sz w:val="16"/>
          <w:szCs w:val="16"/>
        </w:rPr>
        <w:t>:</w:t>
      </w:r>
    </w:p>
    <w:p w:rsidR="00683C38" w:rsidRPr="00EF4DD6" w:rsidRDefault="00683C38" w:rsidP="00EF4DD6">
      <w:pPr>
        <w:tabs>
          <w:tab w:val="num" w:pos="426"/>
        </w:tabs>
        <w:ind w:left="426"/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EF4DD6">
      <w:pPr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F4DD6" w:rsidRPr="00EF4DD6" w:rsidRDefault="00EF4DD6" w:rsidP="00EF4DD6">
      <w:pPr>
        <w:ind w:left="76"/>
        <w:jc w:val="both"/>
        <w:rPr>
          <w:rFonts w:ascii="Tahoma" w:hAnsi="Tahoma" w:cs="Tahoma"/>
          <w:sz w:val="16"/>
          <w:szCs w:val="16"/>
        </w:rPr>
      </w:pPr>
    </w:p>
    <w:p w:rsidR="00EF4DD6" w:rsidRPr="00EF4DD6" w:rsidRDefault="00EF4DD6" w:rsidP="00EF4DD6">
      <w:pPr>
        <w:pStyle w:val="Akapitzlist"/>
        <w:numPr>
          <w:ilvl w:val="0"/>
          <w:numId w:val="32"/>
        </w:numPr>
        <w:tabs>
          <w:tab w:val="num" w:pos="426"/>
        </w:tabs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F4DD6" w:rsidRPr="00EF4DD6" w:rsidRDefault="00EF4DD6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F4DD6" w:rsidRPr="00EF4DD6" w:rsidTr="00D31931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DD6" w:rsidRPr="00EF4DD6" w:rsidRDefault="00EF4DD6" w:rsidP="00EF4D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DD6" w:rsidRPr="00EF4DD6" w:rsidRDefault="00EF4DD6" w:rsidP="00EF4D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DD6" w:rsidRPr="00EF4DD6" w:rsidRDefault="00EF4DD6" w:rsidP="00EF4D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F4DD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F4DD6" w:rsidRPr="00EF4DD6" w:rsidTr="00D31931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D6" w:rsidRPr="00EF4DD6" w:rsidRDefault="00EF4DD6" w:rsidP="00EF4DD6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D6" w:rsidRPr="00EF4DD6" w:rsidRDefault="00EF4DD6" w:rsidP="00EF4DD6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D6" w:rsidRPr="00EF4DD6" w:rsidRDefault="00EF4DD6" w:rsidP="00EF4DD6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F4DD6" w:rsidRPr="00EF4DD6" w:rsidTr="00D31931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D6" w:rsidRPr="00EF4DD6" w:rsidRDefault="00EF4DD6" w:rsidP="00EF4DD6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D6" w:rsidRPr="00EF4DD6" w:rsidRDefault="00EF4DD6" w:rsidP="00EF4DD6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DD6" w:rsidRPr="00EF4DD6" w:rsidRDefault="00EF4DD6" w:rsidP="00EF4DD6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F4DD6" w:rsidRPr="00EF4DD6" w:rsidRDefault="00EF4DD6" w:rsidP="00EF4DD6">
      <w:pPr>
        <w:jc w:val="both"/>
        <w:rPr>
          <w:rFonts w:ascii="Tahoma" w:hAnsi="Tahoma" w:cs="Tahoma"/>
          <w:i/>
          <w:sz w:val="12"/>
          <w:szCs w:val="12"/>
        </w:rPr>
      </w:pPr>
      <w:r w:rsidRPr="00EF4DD6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683C38" w:rsidRPr="00EF4DD6" w:rsidRDefault="00683C38" w:rsidP="00EF4DD6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Pr="00EF4DD6" w:rsidRDefault="00683C38" w:rsidP="00EF4DD6">
      <w:pPr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EF4DD6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EF4DD6" w:rsidRDefault="00683C38" w:rsidP="00EF4DD6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EF4DD6" w:rsidRDefault="00683C38" w:rsidP="00EF4DD6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EF4DD6" w:rsidRDefault="00683C38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EF4DD6" w:rsidRDefault="00683C38" w:rsidP="00EF4DD6">
      <w:pPr>
        <w:jc w:val="both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F4DD6" w:rsidRDefault="00301A06" w:rsidP="00EF4DD6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EF4DD6" w:rsidRDefault="00301A06" w:rsidP="00EF4DD6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Pr="00EF4DD6" w:rsidRDefault="00E54E5A" w:rsidP="00EF4DD6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  <w:u w:val="dotted"/>
        </w:rPr>
        <w:tab/>
      </w:r>
      <w:r w:rsidRPr="00EF4DD6">
        <w:rPr>
          <w:rFonts w:ascii="Tahoma" w:hAnsi="Tahoma" w:cs="Tahoma"/>
          <w:sz w:val="16"/>
          <w:szCs w:val="16"/>
        </w:rPr>
        <w:t xml:space="preserve"> dnia </w:t>
      </w:r>
      <w:r w:rsidRPr="00EF4DD6">
        <w:rPr>
          <w:rFonts w:ascii="Tahoma" w:hAnsi="Tahoma" w:cs="Tahoma"/>
          <w:sz w:val="16"/>
          <w:szCs w:val="16"/>
          <w:u w:val="dotted"/>
        </w:rPr>
        <w:tab/>
      </w:r>
      <w:r w:rsidRPr="00EF4DD6">
        <w:rPr>
          <w:rFonts w:ascii="Tahoma" w:hAnsi="Tahoma" w:cs="Tahoma"/>
          <w:sz w:val="16"/>
          <w:szCs w:val="16"/>
        </w:rPr>
        <w:tab/>
      </w:r>
      <w:r w:rsidRPr="00EF4DD6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F4DD6" w:rsidRDefault="00E54E5A" w:rsidP="00EF4DD6">
      <w:pPr>
        <w:ind w:left="5529"/>
        <w:jc w:val="center"/>
        <w:rPr>
          <w:rFonts w:ascii="Tahoma" w:hAnsi="Tahoma" w:cs="Tahoma"/>
          <w:sz w:val="16"/>
          <w:szCs w:val="16"/>
        </w:rPr>
      </w:pPr>
      <w:r w:rsidRPr="00EF4DD6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F4DD6">
        <w:rPr>
          <w:rFonts w:ascii="Tahoma" w:hAnsi="Tahoma" w:cs="Tahoma"/>
          <w:sz w:val="16"/>
          <w:szCs w:val="16"/>
          <w:vertAlign w:val="superscript"/>
        </w:rPr>
        <w:t>d</w:t>
      </w:r>
      <w:r w:rsidRPr="00EF4DD6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F4DD6" w:rsidRDefault="00E54E5A" w:rsidP="00EF4DD6">
      <w:pPr>
        <w:ind w:left="1701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E54E5A" w:rsidRPr="00EF4D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371" w:rsidRDefault="00DE0371">
      <w:r>
        <w:separator/>
      </w:r>
    </w:p>
  </w:endnote>
  <w:endnote w:type="continuationSeparator" w:id="0">
    <w:p w:rsidR="00DE0371" w:rsidRDefault="00DE0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01E" w:rsidRDefault="00C53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F4DD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01E" w:rsidRDefault="00C53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371" w:rsidRDefault="00DE0371">
      <w:r>
        <w:separator/>
      </w:r>
    </w:p>
  </w:footnote>
  <w:footnote w:type="continuationSeparator" w:id="0">
    <w:p w:rsidR="00DE0371" w:rsidRDefault="00DE0371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01E" w:rsidRDefault="00C53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01E" w:rsidRDefault="00C53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01E" w:rsidRDefault="00C53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A0963A1"/>
    <w:multiLevelType w:val="hybridMultilevel"/>
    <w:tmpl w:val="83C0D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371"/>
    <w:rsid w:val="00036A0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301E"/>
    <w:rsid w:val="00C57DDD"/>
    <w:rsid w:val="00C916FC"/>
    <w:rsid w:val="00C95F46"/>
    <w:rsid w:val="00CB1417"/>
    <w:rsid w:val="00CE5A29"/>
    <w:rsid w:val="00D860A6"/>
    <w:rsid w:val="00DE0371"/>
    <w:rsid w:val="00DF1415"/>
    <w:rsid w:val="00E35A89"/>
    <w:rsid w:val="00E47945"/>
    <w:rsid w:val="00E54E5A"/>
    <w:rsid w:val="00EB3C67"/>
    <w:rsid w:val="00EF4DD6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EF4D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F4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EA215-53BC-43A8-AE5C-96A43ED1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3200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2017-12-18T08:53:00Z</cp:lastPrinted>
  <dcterms:created xsi:type="dcterms:W3CDTF">2017-12-18T08:53:00Z</dcterms:created>
  <dcterms:modified xsi:type="dcterms:W3CDTF">2017-12-18T08:53:00Z</dcterms:modified>
</cp:coreProperties>
</file>