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14742" w:rsidRPr="0021474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14742" w:rsidRPr="00214742">
        <w:rPr>
          <w:rFonts w:ascii="Times New Roman" w:hAnsi="Times New Roman"/>
          <w:b/>
        </w:rPr>
        <w:t>ZP/DK-42/17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4742" w:rsidRPr="0021474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4742" w:rsidRPr="0021474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14742" w:rsidRPr="0021474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14742" w:rsidRPr="0021474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14742" w:rsidRPr="00214742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214742" w:rsidRPr="00214742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214742" w:rsidRPr="00214742">
        <w:rPr>
          <w:rFonts w:ascii="Times New Roman" w:hAnsi="Times New Roman"/>
          <w:b/>
          <w:sz w:val="24"/>
          <w:szCs w:val="24"/>
        </w:rPr>
        <w:t>Dostawa zintegrowanych urządzeń sieciowych typu UTM dla jednostek organizacyjnych Politechniki Częstochowskiej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FD1" w:rsidRDefault="00543FD1" w:rsidP="0038231F">
      <w:pPr>
        <w:spacing w:after="0" w:line="240" w:lineRule="auto"/>
      </w:pPr>
      <w:r>
        <w:separator/>
      </w:r>
    </w:p>
  </w:endnote>
  <w:endnote w:type="continuationSeparator" w:id="0">
    <w:p w:rsidR="00543FD1" w:rsidRDefault="00543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42" w:rsidRDefault="0021474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20D9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20D9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42" w:rsidRDefault="0021474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FD1" w:rsidRDefault="00543FD1" w:rsidP="0038231F">
      <w:pPr>
        <w:spacing w:after="0" w:line="240" w:lineRule="auto"/>
      </w:pPr>
      <w:r>
        <w:separator/>
      </w:r>
    </w:p>
  </w:footnote>
  <w:footnote w:type="continuationSeparator" w:id="0">
    <w:p w:rsidR="00543FD1" w:rsidRDefault="00543FD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42" w:rsidRDefault="002147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42" w:rsidRDefault="002147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42" w:rsidRDefault="0021474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3FD1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4742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0D92"/>
    <w:rsid w:val="00543FD1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7469F-15A5-45AB-823E-F9F3D0A44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2017-12-18T08:45:00Z</cp:lastPrinted>
  <dcterms:created xsi:type="dcterms:W3CDTF">2017-12-18T08:45:00Z</dcterms:created>
  <dcterms:modified xsi:type="dcterms:W3CDTF">2017-12-18T08:45:00Z</dcterms:modified>
</cp:coreProperties>
</file>