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35A74" w:rsidP="00007727">
      <w:pPr>
        <w:jc w:val="right"/>
        <w:rPr>
          <w:b/>
          <w:bCs/>
          <w:sz w:val="24"/>
        </w:rPr>
      </w:pPr>
      <w:r w:rsidRPr="00135A74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35A74">
        <w:rPr>
          <w:sz w:val="24"/>
        </w:rPr>
        <w:t>2017-12-13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35A74" w:rsidP="00173B20">
      <w:pPr>
        <w:spacing w:after="40"/>
        <w:rPr>
          <w:b/>
          <w:bCs/>
          <w:sz w:val="24"/>
        </w:rPr>
      </w:pPr>
      <w:r w:rsidRPr="00135A74">
        <w:rPr>
          <w:b/>
          <w:bCs/>
          <w:sz w:val="24"/>
        </w:rPr>
        <w:t>Politechnika Częstochowska</w:t>
      </w:r>
    </w:p>
    <w:p w:rsidR="00A80738" w:rsidRPr="00173B20" w:rsidRDefault="00135A74" w:rsidP="00A80738">
      <w:pPr>
        <w:rPr>
          <w:bCs/>
          <w:sz w:val="24"/>
        </w:rPr>
      </w:pPr>
      <w:r w:rsidRPr="00135A74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35A74">
        <w:rPr>
          <w:bCs/>
          <w:sz w:val="24"/>
        </w:rPr>
        <w:t>69</w:t>
      </w:r>
    </w:p>
    <w:p w:rsidR="00A80738" w:rsidRPr="00173B20" w:rsidRDefault="00135A74" w:rsidP="00A80738">
      <w:pPr>
        <w:rPr>
          <w:bCs/>
          <w:sz w:val="24"/>
        </w:rPr>
      </w:pPr>
      <w:r w:rsidRPr="00135A74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35A7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35A74" w:rsidRPr="00135A74">
        <w:rPr>
          <w:b/>
          <w:sz w:val="24"/>
          <w:szCs w:val="24"/>
        </w:rPr>
        <w:t>ZP/RB-40/17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35A74" w:rsidRPr="00135A7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35A74" w:rsidP="00C659E2">
      <w:pPr>
        <w:pStyle w:val="Tekstpodstawowywcity"/>
        <w:spacing w:before="120" w:after="240"/>
        <w:ind w:firstLine="0"/>
        <w:jc w:val="center"/>
      </w:pPr>
      <w:r w:rsidRPr="00135A74">
        <w:rPr>
          <w:b/>
        </w:rPr>
        <w:t>Prace remontowe - boisko przy ul. Dąbrowskiego 66/72 - ogrodzenie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35A74" w:rsidRPr="00135A74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35A74" w:rsidRPr="00135A74">
        <w:rPr>
          <w:sz w:val="24"/>
          <w:szCs w:val="24"/>
        </w:rPr>
        <w:t>13/12/2017</w:t>
      </w:r>
      <w:r w:rsidR="00FF4AB1" w:rsidRPr="00FF4AB1">
        <w:rPr>
          <w:sz w:val="24"/>
          <w:szCs w:val="24"/>
        </w:rPr>
        <w:t xml:space="preserve"> o godz. </w:t>
      </w:r>
      <w:r w:rsidR="00135A74" w:rsidRPr="00135A74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35A74" w:rsidRPr="00135A74">
        <w:rPr>
          <w:sz w:val="24"/>
          <w:szCs w:val="24"/>
        </w:rPr>
        <w:t>105 770.83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35A74" w:rsidRPr="00493F8C" w:rsidTr="00F17E41">
        <w:tc>
          <w:tcPr>
            <w:tcW w:w="706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center"/>
            </w:pPr>
            <w:r w:rsidRPr="00135A74">
              <w:t>1</w:t>
            </w:r>
          </w:p>
        </w:tc>
        <w:tc>
          <w:tcPr>
            <w:tcW w:w="2696" w:type="dxa"/>
            <w:shd w:val="clear" w:color="auto" w:fill="auto"/>
          </w:tcPr>
          <w:p w:rsidR="00135A74" w:rsidRPr="00490DC0" w:rsidRDefault="00135A74" w:rsidP="00F17E41">
            <w:pPr>
              <w:spacing w:before="40"/>
            </w:pPr>
            <w:r w:rsidRPr="00135A74">
              <w:t>KOBESPORT Sp. z o.o.</w:t>
            </w:r>
          </w:p>
          <w:p w:rsidR="00135A74" w:rsidRPr="00490DC0" w:rsidRDefault="00135A74" w:rsidP="00F17E41">
            <w:r w:rsidRPr="00135A74">
              <w:t>Sucharskiego</w:t>
            </w:r>
            <w:r w:rsidRPr="00490DC0">
              <w:t xml:space="preserve"> </w:t>
            </w:r>
            <w:r w:rsidRPr="00135A74">
              <w:t>6i/3</w:t>
            </w:r>
            <w:r w:rsidRPr="00490DC0">
              <w:t xml:space="preserve"> </w:t>
            </w:r>
          </w:p>
          <w:p w:rsidR="00135A74" w:rsidRPr="00490DC0" w:rsidRDefault="00135A74" w:rsidP="00F17E41">
            <w:pPr>
              <w:spacing w:after="40"/>
              <w:jc w:val="both"/>
            </w:pPr>
            <w:r w:rsidRPr="00135A74">
              <w:t>56-400</w:t>
            </w:r>
            <w:r w:rsidRPr="00490DC0">
              <w:t xml:space="preserve"> </w:t>
            </w:r>
            <w:r w:rsidRPr="00135A74">
              <w:t>Oleśnica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both"/>
            </w:pPr>
            <w:r w:rsidRPr="00135A74">
              <w:t>137 368.90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both"/>
            </w:pPr>
            <w:r w:rsidRPr="00135A74">
              <w:t>40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both"/>
            </w:pPr>
            <w:r w:rsidRPr="00135A74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both"/>
            </w:pPr>
            <w:r w:rsidRPr="00135A74">
              <w:t>30 dni</w:t>
            </w:r>
          </w:p>
        </w:tc>
      </w:tr>
      <w:tr w:rsidR="00135A74" w:rsidRPr="00493F8C" w:rsidTr="00F17E41">
        <w:tc>
          <w:tcPr>
            <w:tcW w:w="706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center"/>
            </w:pPr>
            <w:r w:rsidRPr="00135A74">
              <w:t>2</w:t>
            </w:r>
          </w:p>
        </w:tc>
        <w:tc>
          <w:tcPr>
            <w:tcW w:w="2696" w:type="dxa"/>
            <w:shd w:val="clear" w:color="auto" w:fill="auto"/>
          </w:tcPr>
          <w:p w:rsidR="00135A74" w:rsidRPr="00490DC0" w:rsidRDefault="00135A74" w:rsidP="00F17E41">
            <w:pPr>
              <w:spacing w:before="40"/>
            </w:pPr>
            <w:r w:rsidRPr="00135A74">
              <w:t>DAWID Sp. z o.o.</w:t>
            </w:r>
          </w:p>
          <w:p w:rsidR="00135A74" w:rsidRPr="00490DC0" w:rsidRDefault="00135A74" w:rsidP="00F17E41">
            <w:r w:rsidRPr="00135A74">
              <w:t>Gronowa</w:t>
            </w:r>
            <w:r w:rsidRPr="00490DC0">
              <w:t xml:space="preserve"> </w:t>
            </w:r>
            <w:r w:rsidRPr="00135A74">
              <w:t>23</w:t>
            </w:r>
            <w:r w:rsidRPr="00490DC0">
              <w:t xml:space="preserve"> </w:t>
            </w:r>
          </w:p>
          <w:p w:rsidR="00135A74" w:rsidRPr="00490DC0" w:rsidRDefault="00135A74" w:rsidP="00F17E41">
            <w:pPr>
              <w:spacing w:after="40"/>
              <w:jc w:val="both"/>
            </w:pPr>
            <w:r w:rsidRPr="00135A74">
              <w:t>42-271</w:t>
            </w:r>
            <w:r w:rsidRPr="00490DC0">
              <w:t xml:space="preserve"> </w:t>
            </w:r>
            <w:r w:rsidRPr="00135A7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both"/>
            </w:pPr>
            <w:r w:rsidRPr="00135A74">
              <w:t>108 505.68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both"/>
            </w:pPr>
            <w:r w:rsidRPr="00135A74">
              <w:t>50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both"/>
            </w:pPr>
            <w:r w:rsidRPr="00135A74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both"/>
            </w:pPr>
            <w:r w:rsidRPr="00135A74">
              <w:t>30 dni</w:t>
            </w:r>
          </w:p>
        </w:tc>
      </w:tr>
      <w:tr w:rsidR="00135A74" w:rsidRPr="00493F8C" w:rsidTr="00F17E41">
        <w:tc>
          <w:tcPr>
            <w:tcW w:w="706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center"/>
            </w:pPr>
            <w:r w:rsidRPr="00135A74">
              <w:t>3</w:t>
            </w:r>
          </w:p>
        </w:tc>
        <w:tc>
          <w:tcPr>
            <w:tcW w:w="2696" w:type="dxa"/>
            <w:shd w:val="clear" w:color="auto" w:fill="auto"/>
          </w:tcPr>
          <w:p w:rsidR="00135A74" w:rsidRPr="00490DC0" w:rsidRDefault="00135A74" w:rsidP="00F17E41">
            <w:pPr>
              <w:spacing w:before="40"/>
            </w:pPr>
            <w:r w:rsidRPr="00135A74">
              <w:t>Tel-Bruk Radosław Telenga</w:t>
            </w:r>
          </w:p>
          <w:p w:rsidR="00135A74" w:rsidRPr="00490DC0" w:rsidRDefault="00135A74" w:rsidP="00F17E41">
            <w:r w:rsidRPr="00135A74">
              <w:t>Czartoryskiego</w:t>
            </w:r>
            <w:r w:rsidRPr="00490DC0">
              <w:t xml:space="preserve"> </w:t>
            </w:r>
            <w:r w:rsidRPr="00135A74">
              <w:t>13/57</w:t>
            </w:r>
            <w:r w:rsidRPr="00490DC0">
              <w:t xml:space="preserve"> </w:t>
            </w:r>
          </w:p>
          <w:p w:rsidR="00135A74" w:rsidRPr="00490DC0" w:rsidRDefault="00135A74" w:rsidP="00F17E41">
            <w:pPr>
              <w:spacing w:after="40"/>
              <w:jc w:val="both"/>
            </w:pPr>
            <w:r w:rsidRPr="00135A74">
              <w:t>42-202</w:t>
            </w:r>
            <w:r w:rsidRPr="00490DC0">
              <w:t xml:space="preserve"> </w:t>
            </w:r>
            <w:r w:rsidRPr="00135A7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both"/>
            </w:pPr>
            <w:r w:rsidRPr="00135A74">
              <w:t>118 917.91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both"/>
            </w:pPr>
            <w:r w:rsidRPr="00135A74">
              <w:t>40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both"/>
            </w:pPr>
            <w:r w:rsidRPr="00135A74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A74" w:rsidRPr="00490DC0" w:rsidRDefault="00135A74" w:rsidP="00F17E41">
            <w:pPr>
              <w:spacing w:before="120" w:after="120"/>
              <w:jc w:val="both"/>
            </w:pPr>
            <w:r w:rsidRPr="00135A74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E08" w:rsidRDefault="00816E08">
      <w:r>
        <w:separator/>
      </w:r>
    </w:p>
  </w:endnote>
  <w:endnote w:type="continuationSeparator" w:id="0">
    <w:p w:rsidR="00816E08" w:rsidRDefault="00816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4B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4B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6E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E08" w:rsidRDefault="00816E08">
      <w:r>
        <w:separator/>
      </w:r>
    </w:p>
  </w:footnote>
  <w:footnote w:type="continuationSeparator" w:id="0">
    <w:p w:rsidR="00816E08" w:rsidRDefault="00816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A74" w:rsidRDefault="00135A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A74" w:rsidRDefault="00135A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A74" w:rsidRDefault="00135A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E08"/>
    <w:rsid w:val="00007727"/>
    <w:rsid w:val="00017720"/>
    <w:rsid w:val="00035488"/>
    <w:rsid w:val="000D7F25"/>
    <w:rsid w:val="000E00E5"/>
    <w:rsid w:val="00135A74"/>
    <w:rsid w:val="00173B20"/>
    <w:rsid w:val="001C69FF"/>
    <w:rsid w:val="001D4BC3"/>
    <w:rsid w:val="0023318D"/>
    <w:rsid w:val="003D72FD"/>
    <w:rsid w:val="00423179"/>
    <w:rsid w:val="00490DC0"/>
    <w:rsid w:val="00493F8C"/>
    <w:rsid w:val="004C7E9B"/>
    <w:rsid w:val="0069085C"/>
    <w:rsid w:val="00816E08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CDAB4CE-3689-4640-86BB-CF70A08DB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2017-12-13T12:34:00Z</dcterms:created>
  <dcterms:modified xsi:type="dcterms:W3CDTF">2017-12-13T12:34:00Z</dcterms:modified>
</cp:coreProperties>
</file>