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350054" w:rsidRPr="00003BA2" w:rsidRDefault="00A748AA" w:rsidP="00350054">
      <w:pPr>
        <w:spacing w:line="360" w:lineRule="auto"/>
        <w:ind w:left="709" w:hanging="425"/>
        <w:jc w:val="center"/>
        <w:rPr>
          <w:b/>
        </w:rPr>
      </w:pPr>
      <w:r w:rsidRPr="00A748AA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003BA2" w:rsidRDefault="00350054" w:rsidP="00350054">
      <w:pPr>
        <w:spacing w:line="360" w:lineRule="auto"/>
        <w:ind w:left="709" w:hanging="425"/>
        <w:jc w:val="center"/>
        <w:rPr>
          <w:b/>
        </w:rPr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D33FA1" w:rsidRDefault="00D33FA1" w:rsidP="00350054">
      <w:pPr>
        <w:spacing w:line="360" w:lineRule="auto"/>
      </w:pPr>
    </w:p>
    <w:p w:rsidR="00350054" w:rsidRPr="0071229E" w:rsidRDefault="00350054" w:rsidP="00350054">
      <w:pPr>
        <w:spacing w:line="360" w:lineRule="auto"/>
      </w:pPr>
      <w:r w:rsidRPr="0071229E">
        <w:t xml:space="preserve">Nazwa </w:t>
      </w:r>
      <w:proofErr w:type="gramStart"/>
      <w:r w:rsidRPr="0071229E">
        <w:t>wykonawcy: ................................................</w:t>
      </w:r>
      <w:proofErr w:type="gramEnd"/>
      <w:r w:rsidRPr="0071229E">
        <w:t>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Adres: ................................................</w:t>
      </w:r>
      <w:proofErr w:type="gramEnd"/>
      <w:r w:rsidRPr="0071229E">
        <w:t>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gramStart"/>
      <w:r w:rsidRPr="0071229E">
        <w:rPr>
          <w:b w:val="0"/>
          <w:sz w:val="20"/>
        </w:rPr>
        <w:t>Tel. ................................................</w:t>
      </w:r>
      <w:proofErr w:type="gramEnd"/>
      <w:r w:rsidRPr="0071229E">
        <w:rPr>
          <w:b w:val="0"/>
          <w:sz w:val="20"/>
        </w:rPr>
        <w:t>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spellStart"/>
      <w:r w:rsidRPr="0071229E">
        <w:rPr>
          <w:b w:val="0"/>
          <w:sz w:val="20"/>
        </w:rPr>
        <w:t>Fax</w:t>
      </w:r>
      <w:proofErr w:type="spellEnd"/>
      <w:r w:rsidRPr="0071229E">
        <w:rPr>
          <w:b w:val="0"/>
          <w:sz w:val="20"/>
        </w:rPr>
        <w:t xml:space="preserve">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 xml:space="preserve">E-mail …….............……………….…, </w:t>
      </w:r>
      <w:proofErr w:type="gramStart"/>
      <w:r w:rsidRPr="0071229E">
        <w:t>na</w:t>
      </w:r>
      <w:proofErr w:type="gramEnd"/>
      <w:r w:rsidRPr="0071229E">
        <w:t xml:space="preserve"> który Zamawiający ma przesyłać korespondencję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NIP .................................................</w:t>
      </w:r>
      <w:proofErr w:type="gramEnd"/>
      <w:r w:rsidRPr="0071229E">
        <w:t xml:space="preserve">............. </w:t>
      </w:r>
      <w:proofErr w:type="gramStart"/>
      <w:r w:rsidRPr="0071229E">
        <w:t>Regon .................................................</w:t>
      </w:r>
      <w:proofErr w:type="gramEnd"/>
      <w:r w:rsidRPr="0071229E">
        <w:t>.................</w:t>
      </w:r>
    </w:p>
    <w:p w:rsidR="00350054" w:rsidRPr="0071229E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1F3FC6" w:rsidRDefault="007A28B5" w:rsidP="001F3FC6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7E1E42">
        <w:rPr>
          <w:rFonts w:ascii="Tahoma" w:hAnsi="Tahoma" w:cs="Tahoma"/>
          <w:bCs/>
          <w:sz w:val="16"/>
          <w:szCs w:val="16"/>
        </w:rPr>
        <w:t>W odpowiedzi na ogłoszenie o przetargu nieograniczonym na realizację</w:t>
      </w:r>
      <w:r w:rsidR="007E1E42" w:rsidRPr="007E1E42">
        <w:rPr>
          <w:rFonts w:ascii="Tahoma" w:hAnsi="Tahoma" w:cs="Tahoma"/>
          <w:bCs/>
          <w:sz w:val="16"/>
          <w:szCs w:val="16"/>
        </w:rPr>
        <w:t xml:space="preserve">: </w:t>
      </w:r>
      <w:r w:rsidR="006D5C97" w:rsidRPr="006D5C97">
        <w:rPr>
          <w:rFonts w:ascii="Tahoma" w:hAnsi="Tahoma" w:cs="Tahoma"/>
          <w:bCs/>
          <w:sz w:val="16"/>
          <w:szCs w:val="16"/>
        </w:rPr>
        <w:t>Dostawa urządzeń audiowizualnych dla Wydziału Zarządzania Politechniki Częstochowskiej</w:t>
      </w:r>
      <w:r w:rsidR="006D5C97">
        <w:rPr>
          <w:rFonts w:ascii="Tahoma" w:hAnsi="Tahoma" w:cs="Tahoma"/>
          <w:bCs/>
          <w:sz w:val="16"/>
          <w:szCs w:val="16"/>
        </w:rPr>
        <w:t xml:space="preserve"> </w:t>
      </w:r>
      <w:r w:rsidRPr="007E1E42">
        <w:rPr>
          <w:rFonts w:ascii="Tahoma" w:hAnsi="Tahoma" w:cs="Tahoma"/>
          <w:bCs/>
          <w:sz w:val="16"/>
          <w:szCs w:val="16"/>
        </w:rPr>
        <w:t xml:space="preserve">w sprawie nr rej. </w:t>
      </w:r>
      <w:r w:rsidR="006D5C97">
        <w:rPr>
          <w:rFonts w:ascii="Tahoma" w:hAnsi="Tahoma" w:cs="Tahoma"/>
          <w:bCs/>
          <w:sz w:val="16"/>
          <w:szCs w:val="16"/>
        </w:rPr>
        <w:t>ZP/D-34</w:t>
      </w:r>
      <w:r w:rsidR="00051DD2" w:rsidRPr="007E1E42">
        <w:rPr>
          <w:rFonts w:ascii="Tahoma" w:hAnsi="Tahoma" w:cs="Tahoma"/>
          <w:bCs/>
          <w:sz w:val="16"/>
          <w:szCs w:val="16"/>
        </w:rPr>
        <w:t>/A/17</w:t>
      </w:r>
      <w:r w:rsidRPr="007E1E42">
        <w:rPr>
          <w:rFonts w:ascii="Tahoma" w:hAnsi="Tahoma" w:cs="Tahoma"/>
          <w:bCs/>
          <w:sz w:val="16"/>
          <w:szCs w:val="16"/>
        </w:rPr>
        <w:t xml:space="preserve"> </w:t>
      </w:r>
      <w:r w:rsidR="001F3FC6">
        <w:rPr>
          <w:rFonts w:ascii="Tahoma" w:hAnsi="Tahoma" w:cs="Tahoma"/>
          <w:bCs/>
          <w:sz w:val="16"/>
          <w:szCs w:val="16"/>
        </w:rPr>
        <w:t>17</w:t>
      </w:r>
      <w:r w:rsidR="001F3FC6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="001F3FC6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1F3FC6" w:rsidTr="001F3FC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1F3FC6" w:rsidRDefault="001F3FC6" w:rsidP="001F3FC6">
            <w:pPr>
              <w:pStyle w:val="Tekstpodstawowy"/>
              <w:numPr>
                <w:ilvl w:val="0"/>
                <w:numId w:val="4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sz w:val="16"/>
                <w:szCs w:val="16"/>
                <w:lang w:eastAsia="en-US"/>
              </w:rPr>
              <w:t>Realizację zadania nr 1 tj.:</w:t>
            </w:r>
          </w:p>
          <w:p w:rsidR="001F3FC6" w:rsidRDefault="001E497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  <w:lang w:eastAsia="en-US"/>
              </w:rPr>
            </w:pPr>
            <w:r w:rsidRPr="001E4971">
              <w:rPr>
                <w:rFonts w:ascii="Tahoma" w:hAnsi="Tahoma" w:cs="Tahoma"/>
                <w:sz w:val="16"/>
                <w:szCs w:val="16"/>
                <w:lang w:eastAsia="en-US"/>
              </w:rPr>
              <w:t>Dostawa 15 szt. zestawów multimedialnych (projektory, ekrany, uchwyty)</w:t>
            </w:r>
          </w:p>
          <w:p w:rsidR="001F3FC6" w:rsidRDefault="001F3FC6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  <w:lang w:eastAsia="en-US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  <w:lang w:eastAsia="en-US"/>
              </w:rPr>
              <w:t>w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  <w:lang w:eastAsia="en-US"/>
              </w:rPr>
              <w:t xml:space="preserve"> cenie:</w:t>
            </w:r>
          </w:p>
          <w:p w:rsidR="001F3FC6" w:rsidRDefault="001F3FC6">
            <w:pPr>
              <w:spacing w:line="360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  <w:lang w:eastAsia="en-US"/>
              </w:rPr>
              <w:t xml:space="preserve">brutto :  </w:t>
            </w:r>
            <w:r>
              <w:rPr>
                <w:rFonts w:ascii="Tahoma" w:hAnsi="Tahoma" w:cs="Tahoma"/>
                <w:sz w:val="16"/>
                <w:szCs w:val="16"/>
                <w:lang w:eastAsia="en-US"/>
              </w:rPr>
              <w:t>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  <w:lang w:eastAsia="en-US"/>
              </w:rPr>
              <w:t>............  PLN</w:t>
            </w:r>
          </w:p>
          <w:p w:rsidR="001F3FC6" w:rsidRDefault="001F3FC6">
            <w:pPr>
              <w:spacing w:line="360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sz w:val="16"/>
                <w:szCs w:val="16"/>
                <w:lang w:eastAsia="en-US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  <w:lang w:eastAsia="en-US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  <w:lang w:eastAsia="en-US"/>
              </w:rPr>
              <w:t>.............................................................................. PLN/</w:t>
            </w:r>
          </w:p>
          <w:p w:rsidR="001F3FC6" w:rsidRDefault="001F3FC6">
            <w:pPr>
              <w:spacing w:line="360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en-US"/>
              </w:rPr>
              <w:t xml:space="preserve">cena 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  <w:lang w:eastAsia="en-US"/>
              </w:rPr>
              <w:t>netto :</w:t>
            </w:r>
            <w:r>
              <w:rPr>
                <w:rFonts w:ascii="Tahoma" w:hAnsi="Tahoma" w:cs="Tahoma"/>
                <w:sz w:val="16"/>
                <w:szCs w:val="16"/>
                <w:lang w:eastAsia="en-US"/>
              </w:rPr>
              <w:t xml:space="preserve">  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  <w:lang w:eastAsia="en-US"/>
              </w:rPr>
              <w:t>....  PLN</w:t>
            </w:r>
          </w:p>
          <w:p w:rsidR="001F3FC6" w:rsidRDefault="001F3FC6">
            <w:pPr>
              <w:spacing w:line="360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sz w:val="16"/>
                <w:szCs w:val="16"/>
                <w:lang w:eastAsia="en-US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  <w:lang w:eastAsia="en-US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  <w:lang w:eastAsia="en-US"/>
              </w:rPr>
              <w:t>.............................................................................. PLN/</w:t>
            </w:r>
          </w:p>
          <w:p w:rsidR="001F3FC6" w:rsidRDefault="001F3FC6">
            <w:pPr>
              <w:spacing w:line="360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sz w:val="16"/>
                <w:szCs w:val="16"/>
                <w:lang w:eastAsia="en-US"/>
              </w:rPr>
              <w:t>Zastosowano stawkę podatku VAT w wysokości ……………%</w:t>
            </w:r>
          </w:p>
          <w:p w:rsidR="001F3FC6" w:rsidRDefault="001F3FC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  <w:lang w:eastAsia="en-US"/>
              </w:rPr>
              <w:t xml:space="preserve">Gwarancja: </w:t>
            </w:r>
            <w:r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  <w:t>................................................</w:t>
            </w:r>
            <w:proofErr w:type="gramEnd"/>
            <w:r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  <w:t>...............................................................................</w:t>
            </w:r>
          </w:p>
          <w:p w:rsidR="001F3FC6" w:rsidRDefault="001F3FC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eastAsia="en-US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  <w:lang w:eastAsia="en-US"/>
              </w:rPr>
              <w:t xml:space="preserve"> zgodnie z SIWZ</w:t>
            </w:r>
          </w:p>
          <w:p w:rsidR="001F3FC6" w:rsidRDefault="001F3F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eastAsia="en-US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  <w:lang w:eastAsia="en-US"/>
              </w:rPr>
              <w:t>zgodnie ze SIWZ</w:t>
            </w:r>
          </w:p>
          <w:p w:rsidR="001F3FC6" w:rsidRDefault="001F3FC6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Oferowany produkt/y (</w:t>
            </w:r>
            <w:r>
              <w:rPr>
                <w:lang w:eastAsia="en-US"/>
              </w:rPr>
              <w:t>typ, model, marka lub inna informacja pozwalająca na jednoznaczne zidentyfikowanie oferowanego/</w:t>
            </w:r>
            <w:proofErr w:type="spellStart"/>
            <w:r>
              <w:rPr>
                <w:lang w:eastAsia="en-US"/>
              </w:rPr>
              <w:t>ych</w:t>
            </w:r>
            <w:proofErr w:type="spellEnd"/>
            <w:r>
              <w:rPr>
                <w:lang w:eastAsia="en-US"/>
              </w:rPr>
              <w:t xml:space="preserve"> produktu/ów): ……………………………………………..</w:t>
            </w:r>
          </w:p>
          <w:p w:rsidR="001F3FC6" w:rsidRDefault="001F3FC6">
            <w:pPr>
              <w:spacing w:line="360" w:lineRule="auto"/>
              <w:jc w:val="both"/>
              <w:rPr>
                <w:lang w:eastAsia="en-US"/>
              </w:rPr>
            </w:pPr>
          </w:p>
          <w:p w:rsidR="001F3FC6" w:rsidRDefault="001F3FC6" w:rsidP="001F3FC6">
            <w:pPr>
              <w:spacing w:line="360" w:lineRule="auto"/>
              <w:ind w:left="1"/>
              <w:jc w:val="both"/>
            </w:pPr>
            <w:r>
              <w:t xml:space="preserve">Oferta została zabezpieczona </w:t>
            </w:r>
            <w:r>
              <w:rPr>
                <w:b/>
              </w:rPr>
              <w:t>wadium</w:t>
            </w:r>
            <w:r>
              <w:t xml:space="preserve"> w wysokości</w:t>
            </w:r>
            <w:proofErr w:type="gramStart"/>
            <w:r>
              <w:t xml:space="preserve"> </w:t>
            </w:r>
            <w:r w:rsidR="00294420">
              <w:t>9</w:t>
            </w:r>
            <w:r>
              <w:t>00,00 zł</w:t>
            </w:r>
            <w:proofErr w:type="gramEnd"/>
            <w:r>
              <w:t xml:space="preserve"> (słownie: </w:t>
            </w:r>
            <w:r w:rsidR="00294420">
              <w:t xml:space="preserve">dziewięćset </w:t>
            </w:r>
            <w:r>
              <w:t>złotych, 00/100), wniesionym w formie ……………………………………………………………</w:t>
            </w:r>
          </w:p>
          <w:p w:rsidR="001F3FC6" w:rsidRDefault="001F3FC6">
            <w:pPr>
              <w:spacing w:line="360" w:lineRule="auto"/>
              <w:jc w:val="both"/>
              <w:rPr>
                <w:lang w:eastAsia="en-US"/>
              </w:rPr>
            </w:pPr>
          </w:p>
          <w:p w:rsidR="001F3FC6" w:rsidRDefault="001F3FC6">
            <w:pPr>
              <w:tabs>
                <w:tab w:val="num" w:pos="426"/>
              </w:tabs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Zakres rzeczowy oraz nazwa firm, którym Wykonawca zamierza powierzyć wykonanie części przedmiotu zamówienia*</w:t>
            </w:r>
          </w:p>
          <w:p w:rsidR="001F3FC6" w:rsidRDefault="001F3FC6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1F3FC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3FC6" w:rsidRDefault="001F3FC6">
                  <w:pPr>
                    <w:spacing w:line="360" w:lineRule="auto"/>
                    <w:jc w:val="both"/>
                    <w:rPr>
                      <w:lang w:eastAsia="en-US"/>
                    </w:rPr>
                  </w:pPr>
                  <w:proofErr w:type="spellStart"/>
                  <w:r>
                    <w:rPr>
                      <w:lang w:eastAsia="en-US"/>
                    </w:rPr>
                    <w:lastRenderedPageBreak/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3FC6" w:rsidRDefault="001F3FC6">
                  <w:pPr>
                    <w:spacing w:line="360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3FC6" w:rsidRDefault="001F3FC6">
                  <w:pPr>
                    <w:spacing w:line="360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Nazwa Firm</w:t>
                  </w:r>
                </w:p>
              </w:tc>
            </w:tr>
            <w:tr w:rsidR="001F3FC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3FC6" w:rsidRDefault="001F3FC6">
                  <w:pPr>
                    <w:spacing w:line="360" w:lineRule="auto"/>
                    <w:ind w:firstLine="496"/>
                    <w:jc w:val="both"/>
                    <w:rPr>
                      <w:lang w:eastAsia="en-US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3FC6" w:rsidRDefault="001F3FC6">
                  <w:pPr>
                    <w:spacing w:line="360" w:lineRule="auto"/>
                    <w:ind w:firstLine="496"/>
                    <w:jc w:val="both"/>
                    <w:rPr>
                      <w:lang w:eastAsia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3FC6" w:rsidRDefault="001F3FC6">
                  <w:pPr>
                    <w:spacing w:line="360" w:lineRule="auto"/>
                    <w:ind w:firstLine="496"/>
                    <w:jc w:val="both"/>
                    <w:rPr>
                      <w:lang w:eastAsia="en-US"/>
                    </w:rPr>
                  </w:pPr>
                </w:p>
              </w:tc>
            </w:tr>
            <w:tr w:rsidR="001F3FC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3FC6" w:rsidRDefault="001F3FC6">
                  <w:pPr>
                    <w:spacing w:line="360" w:lineRule="auto"/>
                    <w:ind w:firstLine="496"/>
                    <w:jc w:val="both"/>
                    <w:rPr>
                      <w:lang w:eastAsia="en-US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3FC6" w:rsidRDefault="001F3FC6">
                  <w:pPr>
                    <w:spacing w:line="360" w:lineRule="auto"/>
                    <w:ind w:firstLine="496"/>
                    <w:jc w:val="both"/>
                    <w:rPr>
                      <w:lang w:eastAsia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3FC6" w:rsidRDefault="001F3FC6">
                  <w:pPr>
                    <w:spacing w:line="360" w:lineRule="auto"/>
                    <w:ind w:firstLine="496"/>
                    <w:jc w:val="both"/>
                    <w:rPr>
                      <w:lang w:eastAsia="en-US"/>
                    </w:rPr>
                  </w:pPr>
                </w:p>
              </w:tc>
            </w:tr>
          </w:tbl>
          <w:p w:rsidR="001F3FC6" w:rsidRDefault="001F3FC6">
            <w:pPr>
              <w:spacing w:line="360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*</w:t>
            </w:r>
            <w:proofErr w:type="gramStart"/>
            <w:r>
              <w:rPr>
                <w:b/>
                <w:lang w:eastAsia="en-US"/>
              </w:rPr>
              <w:t>Wypełnić jeżeli</w:t>
            </w:r>
            <w:proofErr w:type="gramEnd"/>
            <w:r>
              <w:rPr>
                <w:b/>
                <w:lang w:eastAsia="en-US"/>
              </w:rPr>
              <w:t xml:space="preserve"> Wykonawca zamierza powierzyć wykonanie części przedmiotu zamówienia Podwykonawcom</w:t>
            </w:r>
          </w:p>
          <w:p w:rsidR="001F3FC6" w:rsidRDefault="001F3F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</w:tr>
    </w:tbl>
    <w:p w:rsidR="001F3FC6" w:rsidRDefault="001F3FC6" w:rsidP="001F3FC6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 w:val="0"/>
          <w:sz w:val="16"/>
          <w:szCs w:val="16"/>
          <w:lang w:eastAsia="en-US"/>
        </w:rPr>
      </w:pPr>
      <w:r>
        <w:rPr>
          <w:rFonts w:ascii="Tahoma" w:hAnsi="Tahoma" w:cs="Tahoma"/>
          <w:sz w:val="16"/>
          <w:szCs w:val="16"/>
          <w:lang w:eastAsia="en-US"/>
        </w:rPr>
        <w:lastRenderedPageBreak/>
        <w:t>Realizację zadania nr 2 tj.:</w:t>
      </w:r>
    </w:p>
    <w:p w:rsidR="001F3FC6" w:rsidRDefault="001F3FC6" w:rsidP="001F3FC6">
      <w:pPr>
        <w:pStyle w:val="Tekstpodstawowy"/>
        <w:spacing w:line="360" w:lineRule="auto"/>
        <w:jc w:val="both"/>
        <w:rPr>
          <w:rFonts w:ascii="Tahoma" w:hAnsi="Tahoma" w:cs="Tahoma"/>
          <w:sz w:val="16"/>
          <w:szCs w:val="16"/>
          <w:lang w:eastAsia="en-US"/>
        </w:rPr>
      </w:pPr>
      <w:r>
        <w:rPr>
          <w:rFonts w:ascii="Tahoma" w:hAnsi="Tahoma" w:cs="Tahoma"/>
          <w:sz w:val="16"/>
          <w:szCs w:val="16"/>
          <w:lang w:eastAsia="en-US"/>
        </w:rPr>
        <w:t xml:space="preserve">Dostawa </w:t>
      </w:r>
      <w:r w:rsidR="00B74325" w:rsidRPr="00B74325">
        <w:rPr>
          <w:rFonts w:ascii="Tahoma" w:hAnsi="Tahoma" w:cs="Tahoma"/>
          <w:sz w:val="16"/>
          <w:szCs w:val="16"/>
          <w:lang w:eastAsia="en-US"/>
        </w:rPr>
        <w:t>systemu konferencyjnego do Sali Rady Wydziału pok. 107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1D0F63" w:rsidRDefault="001D0F63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D0F63">
              <w:rPr>
                <w:rFonts w:ascii="Tahoma" w:hAnsi="Tahoma" w:cs="Tahoma"/>
                <w:bCs/>
                <w:sz w:val="16"/>
                <w:szCs w:val="16"/>
              </w:rPr>
              <w:t xml:space="preserve">Okres </w:t>
            </w:r>
            <w:proofErr w:type="gramStart"/>
            <w:r w:rsidRPr="001D0F63">
              <w:rPr>
                <w:rFonts w:ascii="Tahoma" w:hAnsi="Tahoma" w:cs="Tahoma"/>
                <w:bCs/>
                <w:sz w:val="16"/>
                <w:szCs w:val="16"/>
              </w:rPr>
              <w:t>gwarancji</w:t>
            </w:r>
            <w:r w:rsidR="00051DD2" w:rsidRPr="001D0F63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="00051DD2" w:rsidRPr="001D0F63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="00051DD2" w:rsidRPr="001D0F63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5005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F3FC6">
              <w:rPr>
                <w:rFonts w:ascii="Tahoma" w:hAnsi="Tahoma" w:cs="Tahoma"/>
                <w:sz w:val="16"/>
                <w:szCs w:val="16"/>
              </w:rPr>
              <w:t>zgodnie z SIWZ</w:t>
            </w:r>
          </w:p>
          <w:p w:rsidR="00051DD2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</w:t>
            </w:r>
            <w:r w:rsidR="00D33FA1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C25EC6" w:rsidRDefault="00C25EC6" w:rsidP="00D33E6B">
            <w:pPr>
              <w:spacing w:line="360" w:lineRule="auto"/>
              <w:jc w:val="both"/>
            </w:pPr>
          </w:p>
          <w:p w:rsidR="00C25EC6" w:rsidRDefault="00C25EC6" w:rsidP="00C25EC6">
            <w:pPr>
              <w:spacing w:line="360" w:lineRule="auto"/>
              <w:ind w:left="1"/>
              <w:jc w:val="both"/>
            </w:pPr>
            <w:r>
              <w:t xml:space="preserve">Oferta została zabezpieczona </w:t>
            </w:r>
            <w:r>
              <w:rPr>
                <w:b/>
              </w:rPr>
              <w:t>wadium</w:t>
            </w:r>
            <w:r>
              <w:t xml:space="preserve"> w wysokości </w:t>
            </w:r>
            <w:r w:rsidR="001F3FC6">
              <w:t>12</w:t>
            </w:r>
            <w:r>
              <w:t>0</w:t>
            </w:r>
            <w:r w:rsidR="007E1E42">
              <w:t>0</w:t>
            </w:r>
            <w:r>
              <w:t>,00 zł (słownie:</w:t>
            </w:r>
            <w:r w:rsidR="00C83304">
              <w:t xml:space="preserve"> </w:t>
            </w:r>
            <w:r w:rsidR="00B921B9">
              <w:t xml:space="preserve">jeden </w:t>
            </w:r>
            <w:r>
              <w:t xml:space="preserve">tysiąc </w:t>
            </w:r>
            <w:r w:rsidR="00294420">
              <w:t xml:space="preserve">dwieście </w:t>
            </w:r>
            <w:r>
              <w:t>złotych, 00/100), wniesionym w formie ……………………………………………………………</w:t>
            </w:r>
          </w:p>
          <w:p w:rsidR="00D33FA1" w:rsidRDefault="00D33FA1" w:rsidP="00D33E6B">
            <w:pPr>
              <w:spacing w:line="360" w:lineRule="auto"/>
              <w:jc w:val="both"/>
            </w:pPr>
          </w:p>
          <w:p w:rsidR="00D33FA1" w:rsidRPr="0071229E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71229E">
              <w:t xml:space="preserve"> Zakres rzeczowy oraz nazwa firm, którym Wykonawca zamierza powierzyć wykonanie części przedmiotu zamówienia*</w:t>
            </w:r>
          </w:p>
          <w:p w:rsidR="00D33FA1" w:rsidRPr="0071229E" w:rsidRDefault="00D33FA1" w:rsidP="00D33FA1">
            <w:pPr>
              <w:spacing w:line="360" w:lineRule="auto"/>
              <w:jc w:val="both"/>
            </w:pPr>
            <w:r w:rsidRPr="0071229E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71229E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Nazwa Firm</w:t>
                  </w: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71229E">
              <w:rPr>
                <w:b/>
              </w:rPr>
              <w:t>*</w:t>
            </w:r>
            <w:proofErr w:type="gramStart"/>
            <w:r w:rsidRPr="0071229E">
              <w:rPr>
                <w:b/>
              </w:rPr>
              <w:t>Wypełnić jeżeli</w:t>
            </w:r>
            <w:proofErr w:type="gramEnd"/>
            <w:r w:rsidRPr="0071229E"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Pr="00EA385E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33E6B" w:rsidRDefault="00D33E6B" w:rsidP="00D33E6B">
            <w:pPr>
              <w:spacing w:line="360" w:lineRule="auto"/>
              <w:jc w:val="both"/>
              <w:rPr>
                <w:b/>
              </w:rPr>
            </w:pPr>
          </w:p>
          <w:p w:rsidR="00273051" w:rsidRDefault="00E4754B" w:rsidP="00273051">
            <w:pPr>
              <w:pStyle w:val="Tekstprzypisudolnego"/>
              <w:rPr>
                <w:i/>
              </w:rPr>
            </w:pPr>
            <w:proofErr w:type="gramStart"/>
            <w:r>
              <w:rPr>
                <w:b/>
                <w:bCs/>
              </w:rPr>
              <w:t>1)</w:t>
            </w:r>
            <w:r w:rsidR="00D33E6B" w:rsidRPr="0071229E">
              <w:rPr>
                <w:b/>
                <w:bCs/>
              </w:rPr>
              <w:t>Oświadczamy</w:t>
            </w:r>
            <w:proofErr w:type="gramEnd"/>
            <w:r w:rsidR="00D33E6B" w:rsidRPr="0071229E">
              <w:rPr>
                <w:b/>
                <w:bCs/>
              </w:rPr>
              <w:t>, że jesteśmy małym lub średnim przedsiębiorstwem</w:t>
            </w:r>
            <w:r w:rsidR="00273051">
              <w:rPr>
                <w:b/>
                <w:bCs/>
              </w:rPr>
              <w:t xml:space="preserve"> </w:t>
            </w:r>
            <w:r w:rsidR="00273051">
              <w:rPr>
                <w:rStyle w:val="Odwoanieprzypisudolnego"/>
                <w:b/>
                <w:bCs/>
              </w:rPr>
              <w:footnoteReference w:id="2"/>
            </w:r>
            <w:r w:rsidR="00273051">
              <w:rPr>
                <w:b/>
                <w:bCs/>
              </w:rPr>
              <w:t xml:space="preserve"> </w:t>
            </w:r>
            <w:r w:rsidR="00273051" w:rsidRPr="003B1320">
              <w:rPr>
                <w:b/>
                <w:bCs/>
                <w:i/>
              </w:rPr>
              <w:t>(</w:t>
            </w:r>
            <w:r w:rsidR="00273051" w:rsidRPr="003B1320">
              <w:rPr>
                <w:bCs/>
                <w:i/>
              </w:rPr>
              <w:t>p</w:t>
            </w:r>
            <w:r w:rsidR="00273051" w:rsidRPr="003B1320">
              <w:rPr>
                <w:i/>
              </w:rPr>
              <w:t>odane informacje wymagane są wyłącznie do celów statystycznych)</w:t>
            </w:r>
          </w:p>
          <w:p w:rsidR="008C3DB4" w:rsidRPr="003B1320" w:rsidRDefault="008C3DB4" w:rsidP="00273051">
            <w:pPr>
              <w:pStyle w:val="Tekstprzypisudolnego"/>
              <w:rPr>
                <w:b/>
                <w:bCs/>
                <w:i/>
              </w:rPr>
            </w:pPr>
          </w:p>
          <w:p w:rsidR="00B921B9" w:rsidRDefault="00B921B9" w:rsidP="00B921B9">
            <w:pPr>
              <w:spacing w:line="360" w:lineRule="auto"/>
              <w:rPr>
                <w:b/>
                <w:i/>
              </w:rPr>
            </w:pPr>
            <w:r>
              <w:rPr>
                <w:b/>
                <w:i/>
              </w:rPr>
              <w:t xml:space="preserve">Podane informacje w pkt. </w:t>
            </w:r>
            <w:r w:rsidR="008C3DB4">
              <w:rPr>
                <w:b/>
                <w:i/>
              </w:rPr>
              <w:t>1</w:t>
            </w:r>
            <w:r>
              <w:rPr>
                <w:b/>
                <w:i/>
              </w:rPr>
              <w:t xml:space="preserve"> wymagane są wyłącznie do celów statystycznych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/>
                <w:bCs/>
              </w:rPr>
            </w:pP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0"/>
            </w:r>
            <w:r w:rsidRPr="0071229E">
              <w:rPr>
                <w:bCs/>
              </w:rPr>
              <w:t xml:space="preserve"> Tak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F"/>
            </w:r>
            <w:r w:rsidRPr="0071229E">
              <w:rPr>
                <w:bCs/>
              </w:rPr>
              <w:t xml:space="preserve"> Nie</w:t>
            </w:r>
          </w:p>
          <w:p w:rsidR="00D33E6B" w:rsidRPr="0071229E" w:rsidRDefault="00D33E6B" w:rsidP="00D33E6B">
            <w:pPr>
              <w:spacing w:line="360" w:lineRule="auto"/>
            </w:pPr>
            <w:r w:rsidRPr="0071229E">
              <w:t xml:space="preserve">Należy zaznaczyć znakiem </w:t>
            </w:r>
            <w:r w:rsidRPr="0071229E">
              <w:rPr>
                <w:b/>
              </w:rPr>
              <w:t>X</w:t>
            </w:r>
            <w:r w:rsidRPr="0071229E">
              <w:t xml:space="preserve"> właściwe pole</w:t>
            </w:r>
          </w:p>
          <w:p w:rsidR="00051DD2" w:rsidRPr="00EA385E" w:rsidRDefault="00051DD2" w:rsidP="0027305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71229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71229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71229E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71229E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71229E" w:rsidRDefault="00D33FA1" w:rsidP="00D33E6B">
      <w:pPr>
        <w:spacing w:line="360" w:lineRule="auto"/>
        <w:ind w:left="-284"/>
        <w:jc w:val="both"/>
      </w:pPr>
      <w:r>
        <w:t>2</w:t>
      </w:r>
      <w:r w:rsidR="00D33E6B" w:rsidRPr="0071229E">
        <w:t xml:space="preserve">) oświadczamy, że oferowana </w:t>
      </w:r>
      <w:r w:rsidR="00844BF8">
        <w:t>produkt/-y</w:t>
      </w:r>
      <w:r w:rsidR="00D33E6B" w:rsidRPr="0071229E">
        <w:t xml:space="preserve"> spełnia wymagania określone w 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3</w:t>
      </w:r>
      <w:r w:rsidR="00D33E6B" w:rsidRPr="0071229E">
        <w:t>) oświadczamy</w:t>
      </w:r>
      <w:proofErr w:type="gramEnd"/>
      <w:r w:rsidR="00D33E6B" w:rsidRPr="0071229E">
        <w:t>, że zapoznaliśmy się ze specyfikacją istotnych warunków zamówienia i uznajemy się za związanych określonymi w niej zasadami postępowania,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4</w:t>
      </w:r>
      <w:r w:rsidR="00D33E6B" w:rsidRPr="0071229E">
        <w:t>) oświadczamy</w:t>
      </w:r>
      <w:proofErr w:type="gramEnd"/>
      <w:r w:rsidR="00D33E6B" w:rsidRPr="0071229E">
        <w:t>, że uważamy się za związanych niniejszą ofertą na czas wskazany w 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r>
        <w:t>5</w:t>
      </w:r>
      <w:r w:rsidR="00D33E6B" w:rsidRPr="0071229E">
        <w:t>)</w:t>
      </w:r>
      <w:r w:rsidR="00D33E6B" w:rsidRPr="0071229E"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 w:rsidR="00D33E6B" w:rsidRPr="0071229E">
        <w:t>oferty  do</w:t>
      </w:r>
      <w:proofErr w:type="gramEnd"/>
      <w:r w:rsidR="00D33E6B" w:rsidRPr="0071229E">
        <w:t xml:space="preserve"> zawarcia umowy na zawartych tam warunkach w miejscu i terminie wyznaczonym przez Zamawiającego.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6</w:t>
      </w:r>
      <w:r w:rsidR="00D33E6B" w:rsidRPr="0071229E">
        <w:t>) Załącznikami</w:t>
      </w:r>
      <w:proofErr w:type="gramEnd"/>
      <w:r w:rsidR="00D33E6B" w:rsidRPr="0071229E">
        <w:t xml:space="preserve"> do niniejszej oferty są: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1. 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2..............................................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3..............................................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4………………………………..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proofErr w:type="gramStart"/>
      <w:r w:rsidRPr="0071229E">
        <w:t>pozostałe</w:t>
      </w:r>
      <w:proofErr w:type="gramEnd"/>
      <w:r w:rsidRPr="0071229E">
        <w:t xml:space="preserve"> dokumenty, o których mowa w Specyfikacji Istotnych Warunków Zamówienia,</w:t>
      </w:r>
    </w:p>
    <w:p w:rsidR="00D33E6B" w:rsidRPr="0071229E" w:rsidRDefault="00D33E6B" w:rsidP="00D33E6B">
      <w:pPr>
        <w:spacing w:line="360" w:lineRule="auto"/>
        <w:ind w:firstLine="496"/>
        <w:jc w:val="both"/>
      </w:pPr>
      <w:proofErr w:type="gramStart"/>
      <w:r w:rsidRPr="0071229E">
        <w:t>inne ................................................................. .</w:t>
      </w:r>
      <w:proofErr w:type="gramEnd"/>
    </w:p>
    <w:p w:rsidR="00D33E6B" w:rsidRPr="0071229E" w:rsidRDefault="00D33E6B" w:rsidP="00D33E6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1229E">
        <w:rPr>
          <w:u w:val="dotted"/>
        </w:rPr>
        <w:tab/>
      </w:r>
      <w:r w:rsidRPr="0071229E">
        <w:t xml:space="preserve"> </w:t>
      </w:r>
      <w:proofErr w:type="gramStart"/>
      <w:r w:rsidRPr="0071229E">
        <w:t>dnia</w:t>
      </w:r>
      <w:proofErr w:type="gramEnd"/>
      <w:r w:rsidRPr="0071229E">
        <w:t xml:space="preserve"> </w:t>
      </w:r>
      <w:r w:rsidRPr="0071229E">
        <w:rPr>
          <w:u w:val="dotted"/>
        </w:rPr>
        <w:tab/>
      </w:r>
      <w:r w:rsidRPr="0071229E">
        <w:tab/>
      </w:r>
      <w:r w:rsidRPr="0071229E">
        <w:rPr>
          <w:u w:val="dotted"/>
        </w:rPr>
        <w:tab/>
      </w:r>
    </w:p>
    <w:p w:rsidR="00D33E6B" w:rsidRPr="0071229E" w:rsidRDefault="00D33E6B" w:rsidP="00D33FA1">
      <w:pPr>
        <w:ind w:left="5529"/>
      </w:pPr>
      <w:proofErr w:type="gramStart"/>
      <w:r w:rsidRPr="0071229E">
        <w:rPr>
          <w:vertAlign w:val="superscript"/>
        </w:rPr>
        <w:t>podpis</w:t>
      </w:r>
      <w:proofErr w:type="gramEnd"/>
      <w:r w:rsidRPr="0071229E">
        <w:rPr>
          <w:vertAlign w:val="superscript"/>
        </w:rPr>
        <w:t xml:space="preserve"> osoby uprawnionej do składania oświadczeń woli w imieniu Wykonawcy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86" w:rsidRDefault="00390486" w:rsidP="00847A5D">
      <w:r>
        <w:separator/>
      </w:r>
    </w:p>
  </w:endnote>
  <w:endnote w:type="continuationSeparator" w:id="1">
    <w:p w:rsidR="00390486" w:rsidRDefault="00390486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A748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E497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A748AA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7" o:spid="_x0000_s6148" type="#_x0000_t202" style="position:absolute;margin-left:340.1pt;margin-top:-7.9pt;width:83.25pt;height:3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Text Box 17">
            <w:txbxContent>
              <w:p w:rsidR="00464718" w:rsidRDefault="00464718" w:rsidP="006D5C97">
                <w:pPr>
                  <w:pStyle w:val="Stopka"/>
                </w:pPr>
                <w:r w:rsidRPr="001C55CD">
                  <w:rPr>
                    <w:rFonts w:ascii="Calibri" w:hAnsi="Calibri"/>
                    <w:b/>
                    <w:color w:val="595959" w:themeColor="text1" w:themeTint="A6"/>
                  </w:rPr>
                  <w:t xml:space="preserve">                                                                                                            </w:t>
                </w:r>
                <w:r w:rsidR="006D5C97">
                  <w:rPr>
                    <w:rFonts w:ascii="Calibri" w:hAnsi="Calibri"/>
                    <w:b/>
                    <w:color w:val="595959" w:themeColor="text1" w:themeTint="A6"/>
                  </w:rPr>
                  <w:t xml:space="preserve">                </w:t>
                </w:r>
              </w:p>
            </w:txbxContent>
          </v:textbox>
        </v:shape>
      </w:pict>
    </w:r>
    <w:r w:rsidR="00464718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5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4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3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D575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2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86" w:rsidRDefault="00390486" w:rsidP="00847A5D">
      <w:r>
        <w:separator/>
      </w:r>
    </w:p>
  </w:footnote>
  <w:footnote w:type="continuationSeparator" w:id="1">
    <w:p w:rsidR="00390486" w:rsidRDefault="00390486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50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051DD2"/>
    <w:rsid w:val="000135C4"/>
    <w:rsid w:val="00051DD2"/>
    <w:rsid w:val="000A0890"/>
    <w:rsid w:val="000C1143"/>
    <w:rsid w:val="001A2BFD"/>
    <w:rsid w:val="001D024F"/>
    <w:rsid w:val="001D0F63"/>
    <w:rsid w:val="001E4971"/>
    <w:rsid w:val="001F3FC6"/>
    <w:rsid w:val="00255C0A"/>
    <w:rsid w:val="00273051"/>
    <w:rsid w:val="00294420"/>
    <w:rsid w:val="003139FE"/>
    <w:rsid w:val="00333C6F"/>
    <w:rsid w:val="00350054"/>
    <w:rsid w:val="003702C8"/>
    <w:rsid w:val="00390486"/>
    <w:rsid w:val="003B1320"/>
    <w:rsid w:val="00464718"/>
    <w:rsid w:val="00564762"/>
    <w:rsid w:val="005C2720"/>
    <w:rsid w:val="006A14C3"/>
    <w:rsid w:val="006D5C97"/>
    <w:rsid w:val="00736CE9"/>
    <w:rsid w:val="00795EF3"/>
    <w:rsid w:val="007A28B5"/>
    <w:rsid w:val="007B5E10"/>
    <w:rsid w:val="007C5F18"/>
    <w:rsid w:val="007E1E42"/>
    <w:rsid w:val="007F1A52"/>
    <w:rsid w:val="00844BF8"/>
    <w:rsid w:val="00847A5D"/>
    <w:rsid w:val="00876943"/>
    <w:rsid w:val="008A1EA2"/>
    <w:rsid w:val="008C3DB4"/>
    <w:rsid w:val="008D286C"/>
    <w:rsid w:val="00963AAA"/>
    <w:rsid w:val="00990B15"/>
    <w:rsid w:val="00A55F9D"/>
    <w:rsid w:val="00A6712A"/>
    <w:rsid w:val="00A748AA"/>
    <w:rsid w:val="00B74325"/>
    <w:rsid w:val="00B921B9"/>
    <w:rsid w:val="00BD1D21"/>
    <w:rsid w:val="00BD575F"/>
    <w:rsid w:val="00C21B0E"/>
    <w:rsid w:val="00C25EC6"/>
    <w:rsid w:val="00C30F19"/>
    <w:rsid w:val="00C427C3"/>
    <w:rsid w:val="00C83304"/>
    <w:rsid w:val="00C93658"/>
    <w:rsid w:val="00CA1481"/>
    <w:rsid w:val="00D27A93"/>
    <w:rsid w:val="00D33E6B"/>
    <w:rsid w:val="00D33FA1"/>
    <w:rsid w:val="00D71FC8"/>
    <w:rsid w:val="00DE3343"/>
    <w:rsid w:val="00E02776"/>
    <w:rsid w:val="00E05E12"/>
    <w:rsid w:val="00E4754B"/>
    <w:rsid w:val="00EB785D"/>
    <w:rsid w:val="00F23480"/>
    <w:rsid w:val="00F71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2017-09-22T07:31:00Z</cp:lastPrinted>
  <dcterms:created xsi:type="dcterms:W3CDTF">2017-12-08T11:28:00Z</dcterms:created>
  <dcterms:modified xsi:type="dcterms:W3CDTF">2017-12-08T11:28:00Z</dcterms:modified>
</cp:coreProperties>
</file>