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6C53">
      <w:pPr>
        <w:spacing w:line="360" w:lineRule="auto"/>
        <w:rPr>
          <w:b/>
          <w:bCs/>
          <w:color w:val="000000"/>
          <w:sz w:val="24"/>
        </w:rPr>
      </w:pPr>
      <w:r w:rsidRPr="00E26C5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26C53">
      <w:pPr>
        <w:spacing w:line="360" w:lineRule="auto"/>
        <w:rPr>
          <w:color w:val="000000"/>
          <w:sz w:val="24"/>
        </w:rPr>
      </w:pPr>
      <w:r w:rsidRPr="00E26C5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26C5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26C53">
      <w:pPr>
        <w:spacing w:line="360" w:lineRule="auto"/>
        <w:rPr>
          <w:color w:val="000000"/>
          <w:sz w:val="24"/>
        </w:rPr>
      </w:pPr>
      <w:r w:rsidRPr="00E26C5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26C5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26C5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26C53" w:rsidRPr="00E26C5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26C53" w:rsidRPr="00E26C5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26C53" w:rsidRPr="00E26C53">
        <w:rPr>
          <w:b/>
          <w:color w:val="000000"/>
          <w:sz w:val="24"/>
        </w:rPr>
        <w:t>Prace budowlane na parterze w segmencie A budynku głównego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26C53" w:rsidTr="009E14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26C53" w:rsidRDefault="00E26C53" w:rsidP="009E14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6C53">
              <w:rPr>
                <w:b/>
                <w:sz w:val="24"/>
              </w:rPr>
              <w:t>Przedsiębiorstwo Usługowo- Produkcyjne BUD-ART Artur Jagusiak</w:t>
            </w:r>
          </w:p>
          <w:p w:rsidR="00E26C53" w:rsidRDefault="00E26C53" w:rsidP="009E14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6C53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E26C53">
              <w:rPr>
                <w:b/>
                <w:sz w:val="24"/>
              </w:rPr>
              <w:t>Częstochowa</w:t>
            </w:r>
          </w:p>
          <w:p w:rsidR="00E26C53" w:rsidRDefault="00E26C53" w:rsidP="009E14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6C53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E26C53">
              <w:rPr>
                <w:b/>
                <w:sz w:val="24"/>
              </w:rPr>
              <w:t>7</w:t>
            </w:r>
          </w:p>
          <w:p w:rsidR="00E26C53" w:rsidRDefault="00E26C53" w:rsidP="009E14B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26C53">
              <w:rPr>
                <w:b/>
                <w:sz w:val="24"/>
              </w:rPr>
              <w:t>91 601.10 zł</w:t>
            </w:r>
          </w:p>
          <w:p w:rsidR="00E26C53" w:rsidRPr="00253031" w:rsidRDefault="00E26C53" w:rsidP="009E14B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26C53" w:rsidRDefault="00E26C53" w:rsidP="009E14B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26C53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26C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26C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26C53" w:rsidRPr="00C63DA0" w:rsidTr="009E14BB">
        <w:tc>
          <w:tcPr>
            <w:tcW w:w="54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26C53" w:rsidRPr="00C63DA0" w:rsidTr="009E14BB">
        <w:tc>
          <w:tcPr>
            <w:tcW w:w="54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Budowalne CZĘSTOBUD Damian Świącik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70,46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80,46</w:t>
            </w:r>
          </w:p>
        </w:tc>
      </w:tr>
      <w:tr w:rsidR="00E26C53" w:rsidRPr="00C63DA0" w:rsidTr="009E14BB">
        <w:tc>
          <w:tcPr>
            <w:tcW w:w="54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59,52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69,52</w:t>
            </w:r>
          </w:p>
        </w:tc>
      </w:tr>
      <w:tr w:rsidR="00E26C53" w:rsidRPr="00C63DA0" w:rsidTr="009E14BB">
        <w:tc>
          <w:tcPr>
            <w:tcW w:w="54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Arbud Arkadiusz Pala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ul. Główna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Olsztyn, Zrębice Pierwsze</w:t>
            </w:r>
          </w:p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6C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57,47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26C53" w:rsidRPr="00C63DA0" w:rsidRDefault="00E26C53" w:rsidP="009E1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6C53">
              <w:rPr>
                <w:rFonts w:ascii="Times New Roman" w:hAnsi="Times New Roman" w:cs="Times New Roman"/>
                <w:sz w:val="18"/>
                <w:szCs w:val="18"/>
              </w:rPr>
              <w:t xml:space="preserve">  62,47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6C53" w:rsidP="00F0451F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E26C5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26C53">
        <w:rPr>
          <w:sz w:val="24"/>
        </w:rPr>
        <w:t>2017-12-07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214" w:rsidRDefault="000F1214">
      <w:r>
        <w:separator/>
      </w:r>
    </w:p>
  </w:endnote>
  <w:endnote w:type="continuationSeparator" w:id="0">
    <w:p w:rsidR="000F1214" w:rsidRDefault="000F1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C53" w:rsidRDefault="00E26C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045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045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C53" w:rsidRDefault="00E26C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214" w:rsidRDefault="000F1214">
      <w:r>
        <w:separator/>
      </w:r>
    </w:p>
  </w:footnote>
  <w:footnote w:type="continuationSeparator" w:id="0">
    <w:p w:rsidR="000F1214" w:rsidRDefault="000F1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C53" w:rsidRDefault="00E26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C53" w:rsidRDefault="00E26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C53" w:rsidRDefault="00E26C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214"/>
    <w:rsid w:val="000F1214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26C53"/>
    <w:rsid w:val="00F0451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C820DB-2DD8-454B-BF6B-FA2CC458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2017-12-07T13:49:00Z</dcterms:created>
  <dcterms:modified xsi:type="dcterms:W3CDTF">2017-12-07T13:49:00Z</dcterms:modified>
</cp:coreProperties>
</file>