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6C569C" w:rsidP="00007727">
      <w:pPr>
        <w:jc w:val="right"/>
        <w:rPr>
          <w:b/>
          <w:bCs/>
          <w:sz w:val="24"/>
        </w:rPr>
      </w:pPr>
      <w:r w:rsidRPr="006C569C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6C569C">
        <w:rPr>
          <w:sz w:val="24"/>
        </w:rPr>
        <w:t>2017-12-05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C569C" w:rsidP="00173B20">
      <w:pPr>
        <w:spacing w:after="40"/>
        <w:rPr>
          <w:b/>
          <w:bCs/>
          <w:sz w:val="24"/>
        </w:rPr>
      </w:pPr>
      <w:r w:rsidRPr="006C569C">
        <w:rPr>
          <w:b/>
          <w:bCs/>
          <w:sz w:val="24"/>
        </w:rPr>
        <w:t>Politechnika Częstochowska</w:t>
      </w:r>
    </w:p>
    <w:p w:rsidR="00A80738" w:rsidRPr="00173B20" w:rsidRDefault="006C569C" w:rsidP="00A80738">
      <w:pPr>
        <w:rPr>
          <w:bCs/>
          <w:sz w:val="24"/>
        </w:rPr>
      </w:pPr>
      <w:r w:rsidRPr="006C569C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6C569C">
        <w:rPr>
          <w:bCs/>
          <w:sz w:val="24"/>
        </w:rPr>
        <w:t>69</w:t>
      </w:r>
    </w:p>
    <w:p w:rsidR="00A80738" w:rsidRPr="00173B20" w:rsidRDefault="006C569C" w:rsidP="00A80738">
      <w:pPr>
        <w:rPr>
          <w:bCs/>
          <w:sz w:val="24"/>
        </w:rPr>
      </w:pPr>
      <w:r w:rsidRPr="006C569C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6C569C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C569C" w:rsidRPr="006C569C">
        <w:rPr>
          <w:b/>
          <w:sz w:val="24"/>
          <w:szCs w:val="24"/>
        </w:rPr>
        <w:t>ZP/RB-35/17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C569C" w:rsidRPr="006C569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C569C" w:rsidP="00C659E2">
      <w:pPr>
        <w:pStyle w:val="Tekstpodstawowywcity"/>
        <w:spacing w:before="120" w:after="240"/>
        <w:ind w:firstLine="0"/>
        <w:jc w:val="center"/>
      </w:pPr>
      <w:r w:rsidRPr="006C569C">
        <w:rPr>
          <w:b/>
        </w:rPr>
        <w:t>Remont instalacji klimatyzacji auli A0 Wydziału Inżynierii Mechanicznej i Informatyki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C569C" w:rsidRPr="006C569C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C569C" w:rsidRPr="006C569C">
        <w:rPr>
          <w:sz w:val="24"/>
          <w:szCs w:val="24"/>
        </w:rPr>
        <w:t>05/12/2017</w:t>
      </w:r>
      <w:r w:rsidR="00FF4AB1" w:rsidRPr="00FF4AB1">
        <w:rPr>
          <w:sz w:val="24"/>
          <w:szCs w:val="24"/>
        </w:rPr>
        <w:t xml:space="preserve"> o godz. </w:t>
      </w:r>
      <w:r w:rsidR="006C569C" w:rsidRPr="006C569C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C569C" w:rsidRPr="006C569C">
        <w:rPr>
          <w:sz w:val="24"/>
          <w:szCs w:val="24"/>
        </w:rPr>
        <w:t>87 148.59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C569C" w:rsidRPr="00493F8C" w:rsidTr="00BF0633">
        <w:tc>
          <w:tcPr>
            <w:tcW w:w="706" w:type="dxa"/>
            <w:shd w:val="clear" w:color="auto" w:fill="auto"/>
            <w:vAlign w:val="center"/>
          </w:tcPr>
          <w:p w:rsidR="006C569C" w:rsidRPr="00490DC0" w:rsidRDefault="006C569C" w:rsidP="00BF0633">
            <w:pPr>
              <w:spacing w:before="120" w:after="120"/>
              <w:jc w:val="center"/>
            </w:pPr>
            <w:r w:rsidRPr="006C569C">
              <w:t>1</w:t>
            </w:r>
          </w:p>
        </w:tc>
        <w:tc>
          <w:tcPr>
            <w:tcW w:w="2696" w:type="dxa"/>
            <w:shd w:val="clear" w:color="auto" w:fill="auto"/>
          </w:tcPr>
          <w:p w:rsidR="006C569C" w:rsidRPr="00490DC0" w:rsidRDefault="006C569C" w:rsidP="00BF0633">
            <w:pPr>
              <w:spacing w:before="40"/>
            </w:pPr>
            <w:r w:rsidRPr="006C569C">
              <w:t>Arico Sp. z o.o.</w:t>
            </w:r>
          </w:p>
          <w:p w:rsidR="006C569C" w:rsidRPr="00490DC0" w:rsidRDefault="006C569C" w:rsidP="00BF0633">
            <w:r w:rsidRPr="006C569C">
              <w:t>Oficerska</w:t>
            </w:r>
            <w:r w:rsidRPr="00490DC0">
              <w:t xml:space="preserve"> </w:t>
            </w:r>
            <w:r w:rsidRPr="006C569C">
              <w:t>4</w:t>
            </w:r>
            <w:r w:rsidRPr="00490DC0">
              <w:t xml:space="preserve"> </w:t>
            </w:r>
          </w:p>
          <w:p w:rsidR="006C569C" w:rsidRPr="00490DC0" w:rsidRDefault="006C569C" w:rsidP="00BF0633">
            <w:pPr>
              <w:spacing w:after="40"/>
              <w:jc w:val="both"/>
            </w:pPr>
            <w:r w:rsidRPr="006C569C">
              <w:t>43-143</w:t>
            </w:r>
            <w:r w:rsidRPr="00490DC0">
              <w:t xml:space="preserve"> </w:t>
            </w:r>
            <w:r w:rsidRPr="006C569C">
              <w:t>Lędziny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569C" w:rsidRPr="00490DC0" w:rsidRDefault="006C569C" w:rsidP="00BF0633">
            <w:pPr>
              <w:spacing w:before="120" w:after="120"/>
              <w:jc w:val="both"/>
            </w:pPr>
            <w:r w:rsidRPr="006C569C">
              <w:t>141 413.10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69C" w:rsidRPr="00490DC0" w:rsidRDefault="006C569C" w:rsidP="00BF0633">
            <w:pPr>
              <w:spacing w:before="120" w:after="120"/>
              <w:jc w:val="both"/>
            </w:pPr>
            <w:r w:rsidRPr="006C569C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C569C" w:rsidRPr="00490DC0" w:rsidRDefault="006C569C" w:rsidP="00BF0633">
            <w:pPr>
              <w:spacing w:before="120" w:after="120"/>
              <w:jc w:val="both"/>
            </w:pPr>
            <w:r w:rsidRPr="006C569C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C569C" w:rsidRPr="00490DC0" w:rsidRDefault="006C569C" w:rsidP="00BF0633">
            <w:pPr>
              <w:spacing w:before="120" w:after="120"/>
              <w:jc w:val="both"/>
            </w:pPr>
            <w:r w:rsidRPr="006C569C">
              <w:t>30 dni</w:t>
            </w:r>
          </w:p>
        </w:tc>
      </w:tr>
      <w:tr w:rsidR="006C569C" w:rsidRPr="00493F8C" w:rsidTr="00BF0633">
        <w:tc>
          <w:tcPr>
            <w:tcW w:w="706" w:type="dxa"/>
            <w:shd w:val="clear" w:color="auto" w:fill="auto"/>
            <w:vAlign w:val="center"/>
          </w:tcPr>
          <w:p w:rsidR="006C569C" w:rsidRPr="00490DC0" w:rsidRDefault="006C569C" w:rsidP="00BF0633">
            <w:pPr>
              <w:spacing w:before="120" w:after="120"/>
              <w:jc w:val="center"/>
            </w:pPr>
            <w:r w:rsidRPr="006C569C">
              <w:t>2</w:t>
            </w:r>
          </w:p>
        </w:tc>
        <w:tc>
          <w:tcPr>
            <w:tcW w:w="2696" w:type="dxa"/>
            <w:shd w:val="clear" w:color="auto" w:fill="auto"/>
          </w:tcPr>
          <w:p w:rsidR="006C569C" w:rsidRPr="00490DC0" w:rsidRDefault="006C569C" w:rsidP="00BF0633">
            <w:pPr>
              <w:spacing w:before="40"/>
            </w:pPr>
            <w:r w:rsidRPr="006C569C">
              <w:t>Dariusz Pałczyński Orion</w:t>
            </w:r>
          </w:p>
          <w:p w:rsidR="006C569C" w:rsidRPr="00490DC0" w:rsidRDefault="006C569C" w:rsidP="00BF0633">
            <w:r w:rsidRPr="006C569C">
              <w:t>Słowackiego</w:t>
            </w:r>
            <w:r w:rsidRPr="00490DC0">
              <w:t xml:space="preserve"> </w:t>
            </w:r>
            <w:r w:rsidRPr="006C569C">
              <w:t>12</w:t>
            </w:r>
            <w:r w:rsidRPr="00490DC0">
              <w:t xml:space="preserve"> </w:t>
            </w:r>
          </w:p>
          <w:p w:rsidR="006C569C" w:rsidRPr="00490DC0" w:rsidRDefault="006C569C" w:rsidP="00BF0633">
            <w:pPr>
              <w:spacing w:after="40"/>
              <w:jc w:val="both"/>
            </w:pPr>
            <w:r w:rsidRPr="006C569C">
              <w:t>98-300</w:t>
            </w:r>
            <w:r w:rsidRPr="00490DC0">
              <w:t xml:space="preserve"> </w:t>
            </w:r>
            <w:r w:rsidRPr="006C569C">
              <w:t>Wieluń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569C" w:rsidRPr="00490DC0" w:rsidRDefault="006C569C" w:rsidP="00BF0633">
            <w:pPr>
              <w:spacing w:before="120" w:after="120"/>
              <w:jc w:val="both"/>
            </w:pPr>
            <w:r w:rsidRPr="006C569C">
              <w:t>119 000.00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69C" w:rsidRPr="00490DC0" w:rsidRDefault="006C569C" w:rsidP="00BF0633">
            <w:pPr>
              <w:spacing w:before="120" w:after="120"/>
              <w:jc w:val="both"/>
            </w:pPr>
            <w:r w:rsidRPr="006C569C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C569C" w:rsidRPr="00490DC0" w:rsidRDefault="006C569C" w:rsidP="00BF0633">
            <w:pPr>
              <w:spacing w:before="120" w:after="120"/>
              <w:jc w:val="both"/>
            </w:pPr>
            <w:r w:rsidRPr="006C569C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C569C" w:rsidRPr="00490DC0" w:rsidRDefault="006C569C" w:rsidP="00BF0633">
            <w:pPr>
              <w:spacing w:before="120" w:after="120"/>
              <w:jc w:val="both"/>
            </w:pPr>
            <w:r w:rsidRPr="006C569C">
              <w:t>30 dni</w:t>
            </w:r>
          </w:p>
        </w:tc>
      </w:tr>
      <w:tr w:rsidR="006C569C" w:rsidRPr="00493F8C" w:rsidTr="00BF0633">
        <w:tc>
          <w:tcPr>
            <w:tcW w:w="706" w:type="dxa"/>
            <w:shd w:val="clear" w:color="auto" w:fill="auto"/>
            <w:vAlign w:val="center"/>
          </w:tcPr>
          <w:p w:rsidR="006C569C" w:rsidRPr="00490DC0" w:rsidRDefault="006C569C" w:rsidP="00BF0633">
            <w:pPr>
              <w:spacing w:before="120" w:after="120"/>
              <w:jc w:val="center"/>
            </w:pPr>
            <w:r w:rsidRPr="006C569C">
              <w:t>3</w:t>
            </w:r>
          </w:p>
        </w:tc>
        <w:tc>
          <w:tcPr>
            <w:tcW w:w="2696" w:type="dxa"/>
            <w:shd w:val="clear" w:color="auto" w:fill="auto"/>
          </w:tcPr>
          <w:p w:rsidR="006C569C" w:rsidRPr="00490DC0" w:rsidRDefault="006C569C" w:rsidP="00BF0633">
            <w:pPr>
              <w:spacing w:before="40"/>
            </w:pPr>
            <w:r w:rsidRPr="006C569C">
              <w:t>P.P.H. Cool Daria Kalinowska</w:t>
            </w:r>
          </w:p>
          <w:p w:rsidR="006C569C" w:rsidRPr="00490DC0" w:rsidRDefault="006C569C" w:rsidP="00BF0633">
            <w:r w:rsidRPr="006C569C">
              <w:t>Lipowa</w:t>
            </w:r>
            <w:r w:rsidRPr="00490DC0">
              <w:t xml:space="preserve"> </w:t>
            </w:r>
            <w:r w:rsidRPr="006C569C">
              <w:t>10</w:t>
            </w:r>
            <w:r w:rsidRPr="00490DC0">
              <w:t xml:space="preserve"> </w:t>
            </w:r>
          </w:p>
          <w:p w:rsidR="006C569C" w:rsidRPr="00490DC0" w:rsidRDefault="006C569C" w:rsidP="00BF0633">
            <w:pPr>
              <w:spacing w:after="40"/>
              <w:jc w:val="both"/>
            </w:pPr>
            <w:r w:rsidRPr="006C569C">
              <w:t>05-123</w:t>
            </w:r>
            <w:r w:rsidRPr="00490DC0">
              <w:t xml:space="preserve"> </w:t>
            </w:r>
            <w:r w:rsidRPr="006C569C">
              <w:t>Chotomów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569C" w:rsidRPr="00490DC0" w:rsidRDefault="006C569C" w:rsidP="00BF0633">
            <w:pPr>
              <w:spacing w:before="120" w:after="120"/>
              <w:jc w:val="both"/>
            </w:pPr>
            <w:r w:rsidRPr="006C569C">
              <w:t>74 169.00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69C" w:rsidRPr="00490DC0" w:rsidRDefault="006C569C" w:rsidP="00BF0633">
            <w:pPr>
              <w:spacing w:before="120" w:after="120"/>
              <w:jc w:val="both"/>
            </w:pPr>
            <w:r w:rsidRPr="006C569C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C569C" w:rsidRPr="00490DC0" w:rsidRDefault="006C569C" w:rsidP="00BF0633">
            <w:pPr>
              <w:spacing w:before="120" w:after="120"/>
              <w:jc w:val="both"/>
            </w:pPr>
            <w:r w:rsidRPr="006C569C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C569C" w:rsidRPr="00490DC0" w:rsidRDefault="006C569C" w:rsidP="00BF0633">
            <w:pPr>
              <w:spacing w:before="120" w:after="120"/>
              <w:jc w:val="both"/>
            </w:pPr>
            <w:r w:rsidRPr="006C569C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B10" w:rsidRDefault="00757B10">
      <w:r>
        <w:separator/>
      </w:r>
    </w:p>
  </w:endnote>
  <w:endnote w:type="continuationSeparator" w:id="0">
    <w:p w:rsidR="00757B10" w:rsidRDefault="00757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15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15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7B1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B10" w:rsidRDefault="00757B10">
      <w:r>
        <w:separator/>
      </w:r>
    </w:p>
  </w:footnote>
  <w:footnote w:type="continuationSeparator" w:id="0">
    <w:p w:rsidR="00757B10" w:rsidRDefault="00757B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69C" w:rsidRDefault="006C56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69C" w:rsidRDefault="006C56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69C" w:rsidRDefault="006C56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7B1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C569C"/>
    <w:rsid w:val="00757B10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815A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3C54F0E-86B4-419B-9029-EB14E36F8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2017-12-05T11:34:00Z</dcterms:created>
  <dcterms:modified xsi:type="dcterms:W3CDTF">2017-12-05T11:34:00Z</dcterms:modified>
</cp:coreProperties>
</file>