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25206" w:rsidRPr="00F25206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25206" w:rsidRPr="00F25206">
        <w:rPr>
          <w:rFonts w:ascii="Times New Roman" w:hAnsi="Times New Roman"/>
          <w:b/>
        </w:rPr>
        <w:t>ZP/RB-43/17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25206" w:rsidRPr="00F2520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25206" w:rsidRPr="00F2520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25206" w:rsidRPr="00F2520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25206" w:rsidRPr="00F2520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25206" w:rsidRPr="00F25206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25206" w:rsidRPr="00F25206">
        <w:rPr>
          <w:rFonts w:ascii="Times New Roman" w:hAnsi="Times New Roman"/>
          <w:sz w:val="21"/>
          <w:szCs w:val="21"/>
        </w:rPr>
        <w:t>(</w:t>
      </w:r>
      <w:proofErr w:type="spellStart"/>
      <w:r w:rsidR="00F25206" w:rsidRPr="00F25206">
        <w:rPr>
          <w:rFonts w:ascii="Times New Roman" w:hAnsi="Times New Roman"/>
          <w:sz w:val="21"/>
          <w:szCs w:val="21"/>
        </w:rPr>
        <w:t>t.j</w:t>
      </w:r>
      <w:proofErr w:type="spellEnd"/>
      <w:r w:rsidR="00F25206" w:rsidRPr="00F25206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05196">
        <w:rPr>
          <w:rFonts w:ascii="Times New Roman" w:hAnsi="Times New Roman"/>
          <w:b/>
          <w:sz w:val="24"/>
          <w:szCs w:val="24"/>
        </w:rPr>
        <w:t>Remont</w:t>
      </w:r>
      <w:bookmarkStart w:id="0" w:name="_GoBack"/>
      <w:bookmarkEnd w:id="0"/>
      <w:r w:rsidR="00F25206" w:rsidRPr="00F25206">
        <w:rPr>
          <w:rFonts w:ascii="Times New Roman" w:hAnsi="Times New Roman"/>
          <w:b/>
          <w:sz w:val="24"/>
          <w:szCs w:val="24"/>
        </w:rPr>
        <w:t xml:space="preserve"> pomieszczeń, instalacji hydrantowej przy ul. Dąbrowskiego 69, 71, 73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F25206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814" w:rsidRDefault="00141814" w:rsidP="0038231F">
      <w:pPr>
        <w:spacing w:after="0" w:line="240" w:lineRule="auto"/>
      </w:pPr>
      <w:r>
        <w:separator/>
      </w:r>
    </w:p>
  </w:endnote>
  <w:endnote w:type="continuationSeparator" w:id="0">
    <w:p w:rsidR="00141814" w:rsidRDefault="001418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206" w:rsidRDefault="00F252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0519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0519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206" w:rsidRDefault="00F252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814" w:rsidRDefault="00141814" w:rsidP="0038231F">
      <w:pPr>
        <w:spacing w:after="0" w:line="240" w:lineRule="auto"/>
      </w:pPr>
      <w:r>
        <w:separator/>
      </w:r>
    </w:p>
  </w:footnote>
  <w:footnote w:type="continuationSeparator" w:id="0">
    <w:p w:rsidR="00141814" w:rsidRDefault="001418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206" w:rsidRDefault="00F252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206" w:rsidRDefault="00F252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206" w:rsidRDefault="00F252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1814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1814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4EC4"/>
    <w:rsid w:val="007D5B61"/>
    <w:rsid w:val="007E2F69"/>
    <w:rsid w:val="00804F07"/>
    <w:rsid w:val="00805196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5206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4802EC"/>
  <w15:docId w15:val="{9EE10F8B-E0F4-4B6F-8D67-E6C819B41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F419D-BCC0-47A9-923A-0AD15DF82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2017-12-01T11:11:00Z</dcterms:created>
  <dcterms:modified xsi:type="dcterms:W3CDTF">2017-12-01T11:11:00Z</dcterms:modified>
</cp:coreProperties>
</file>