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CA7" w:rsidRDefault="00485CA7">
      <w:r>
        <w:separator/>
      </w:r>
    </w:p>
  </w:endnote>
  <w:endnote w:type="continuationSeparator" w:id="0">
    <w:p w:rsidR="00485CA7" w:rsidRDefault="0048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CA7" w:rsidRDefault="00485CA7">
      <w:r>
        <w:separator/>
      </w:r>
    </w:p>
  </w:footnote>
  <w:footnote w:type="continuationSeparator" w:id="0">
    <w:p w:rsidR="00485CA7" w:rsidRDefault="00485CA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3A4AA0"/>
    <w:rsid w:val="003B3F7C"/>
    <w:rsid w:val="0043369E"/>
    <w:rsid w:val="0046167F"/>
    <w:rsid w:val="00463E3A"/>
    <w:rsid w:val="0047464A"/>
    <w:rsid w:val="00485CA7"/>
    <w:rsid w:val="004C6FC6"/>
    <w:rsid w:val="00644349"/>
    <w:rsid w:val="00645330"/>
    <w:rsid w:val="00706A38"/>
    <w:rsid w:val="00792BE0"/>
    <w:rsid w:val="0082622C"/>
    <w:rsid w:val="009230BA"/>
    <w:rsid w:val="00932759"/>
    <w:rsid w:val="00943B7A"/>
    <w:rsid w:val="00951EE9"/>
    <w:rsid w:val="00957C8F"/>
    <w:rsid w:val="009B0C0B"/>
    <w:rsid w:val="00A22293"/>
    <w:rsid w:val="00AE69AC"/>
    <w:rsid w:val="00AF24D2"/>
    <w:rsid w:val="00D172D8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2004-12-13T10:53:00Z</cp:lastPrinted>
  <dcterms:created xsi:type="dcterms:W3CDTF">2017-11-29T13:34:00Z</dcterms:created>
  <dcterms:modified xsi:type="dcterms:W3CDTF">2017-11-29T13:34:00Z</dcterms:modified>
</cp:coreProperties>
</file>