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8240FB">
        <w:rPr>
          <w:b/>
          <w:bCs/>
          <w:sz w:val="24"/>
        </w:rPr>
        <w:t xml:space="preserve">   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 xml:space="preserve">, </w:t>
      </w:r>
      <w:r w:rsidR="00A3214D">
        <w:rPr>
          <w:sz w:val="24"/>
        </w:rPr>
        <w:t>30</w:t>
      </w:r>
      <w:r w:rsidR="008240FB">
        <w:rPr>
          <w:sz w:val="24"/>
        </w:rPr>
        <w:t>.11.2017r.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4A08FD">
        <w:rPr>
          <w:b/>
          <w:sz w:val="24"/>
        </w:rPr>
        <w:t xml:space="preserve"> </w:t>
      </w:r>
      <w:r w:rsidR="00665538">
        <w:rPr>
          <w:b/>
          <w:sz w:val="24"/>
        </w:rPr>
        <w:t xml:space="preserve">867 </w:t>
      </w:r>
      <w:bookmarkStart w:id="0" w:name="_GoBack"/>
      <w:bookmarkEnd w:id="0"/>
      <w:r w:rsidR="002B44AF">
        <w:rPr>
          <w:b/>
          <w:sz w:val="24"/>
        </w:rPr>
        <w:t>/17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</w:p>
    <w:p w:rsidR="00EF1037" w:rsidRPr="004171EA" w:rsidRDefault="001020F0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</w:t>
      </w:r>
      <w:r w:rsidR="00261A95">
        <w:rPr>
          <w:rFonts w:ascii="Times New Roman" w:hAnsi="Times New Roman"/>
        </w:rPr>
        <w:t xml:space="preserve"> na pytani</w:t>
      </w:r>
      <w:r>
        <w:rPr>
          <w:rFonts w:ascii="Times New Roman" w:hAnsi="Times New Roman"/>
        </w:rPr>
        <w:t>e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 xml:space="preserve">w sprawie Zapytania ofertowego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020F0">
        <w:rPr>
          <w:sz w:val="24"/>
          <w:szCs w:val="22"/>
        </w:rPr>
        <w:t>wpłynęło zapytanie</w:t>
      </w:r>
      <w:r w:rsidR="002B44AF">
        <w:rPr>
          <w:sz w:val="24"/>
          <w:szCs w:val="22"/>
        </w:rPr>
        <w:t xml:space="preserve">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8240FB">
        <w:rPr>
          <w:b/>
          <w:sz w:val="24"/>
          <w:szCs w:val="22"/>
        </w:rPr>
        <w:t>Prenumeratę</w:t>
      </w:r>
      <w:r w:rsidR="008240FB" w:rsidRPr="008240FB">
        <w:rPr>
          <w:b/>
          <w:sz w:val="24"/>
          <w:szCs w:val="22"/>
        </w:rPr>
        <w:t xml:space="preserve"> czasopism zag</w:t>
      </w:r>
      <w:r w:rsidR="001020F0">
        <w:rPr>
          <w:b/>
          <w:sz w:val="24"/>
          <w:szCs w:val="22"/>
        </w:rPr>
        <w:t>ranicznych na rok 2018, datowaną</w:t>
      </w:r>
      <w:r w:rsidR="008240FB" w:rsidRPr="008240FB">
        <w:rPr>
          <w:b/>
          <w:sz w:val="24"/>
          <w:szCs w:val="22"/>
        </w:rPr>
        <w:t xml:space="preserve"> na okres 01.01.2018-31.12.2018 dla Politechniki Częstochowskiej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261A95">
        <w:rPr>
          <w:b/>
          <w:sz w:val="24"/>
          <w:szCs w:val="22"/>
        </w:rPr>
        <w:t>ZP/Z</w:t>
      </w:r>
      <w:r w:rsidR="008240FB">
        <w:rPr>
          <w:b/>
          <w:sz w:val="24"/>
          <w:szCs w:val="22"/>
        </w:rPr>
        <w:t>O-09</w:t>
      </w:r>
      <w:r w:rsidR="004A08FD" w:rsidRPr="004A08FD">
        <w:rPr>
          <w:b/>
          <w:sz w:val="24"/>
          <w:szCs w:val="22"/>
        </w:rPr>
        <w:t>/1</w:t>
      </w:r>
      <w:r w:rsidR="008240FB">
        <w:rPr>
          <w:b/>
          <w:sz w:val="24"/>
          <w:szCs w:val="22"/>
        </w:rPr>
        <w:t>7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2B44AF">
      <w:pPr>
        <w:pStyle w:val="Tekstpodstawowy"/>
        <w:spacing w:line="276" w:lineRule="auto"/>
        <w:rPr>
          <w:u w:val="single"/>
        </w:rPr>
      </w:pPr>
      <w:r>
        <w:rPr>
          <w:u w:val="single"/>
        </w:rPr>
        <w:t>Treść pyta</w:t>
      </w:r>
      <w:r w:rsidR="004A3D5B">
        <w:rPr>
          <w:u w:val="single"/>
        </w:rPr>
        <w:t>nia wraz z odpowiedzią</w:t>
      </w:r>
      <w:r w:rsidR="00546E34" w:rsidRPr="00546E34">
        <w:rPr>
          <w:u w:val="single"/>
        </w:rPr>
        <w:t xml:space="preserve"> Zamawiającego</w:t>
      </w:r>
      <w:r w:rsidR="008240FB">
        <w:rPr>
          <w:u w:val="single"/>
        </w:rPr>
        <w:t>:</w:t>
      </w:r>
    </w:p>
    <w:p w:rsidR="00546E34" w:rsidRPr="00FA4313" w:rsidRDefault="00546E34" w:rsidP="002B44AF">
      <w:pPr>
        <w:pStyle w:val="Tekstpodstawowy"/>
        <w:spacing w:line="276" w:lineRule="auto"/>
        <w:rPr>
          <w:u w:val="single"/>
        </w:rPr>
      </w:pPr>
    </w:p>
    <w:p w:rsidR="001020F0" w:rsidRPr="002B44AF" w:rsidRDefault="002828F2" w:rsidP="001020F0">
      <w:pPr>
        <w:spacing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261A95" w:rsidRPr="002B44AF">
        <w:rPr>
          <w:b/>
          <w:sz w:val="24"/>
          <w:szCs w:val="24"/>
          <w:u w:val="single"/>
        </w:rPr>
        <w:t>:</w:t>
      </w:r>
    </w:p>
    <w:p w:rsidR="00F23B8E" w:rsidRPr="00A3214D" w:rsidRDefault="00A3214D" w:rsidP="002B44AF">
      <w:pPr>
        <w:jc w:val="both"/>
        <w:rPr>
          <w:sz w:val="24"/>
          <w:szCs w:val="24"/>
        </w:rPr>
      </w:pPr>
      <w:r w:rsidRPr="00A3214D">
        <w:rPr>
          <w:sz w:val="24"/>
          <w:szCs w:val="24"/>
        </w:rPr>
        <w:t>Zwracamy się z prośbą o wyjaśnienie tyt</w:t>
      </w:r>
      <w:r>
        <w:rPr>
          <w:sz w:val="24"/>
          <w:szCs w:val="24"/>
        </w:rPr>
        <w:t>ułu w poz. 5 formularza cenowego</w:t>
      </w:r>
      <w:r w:rsidR="00AF43DD">
        <w:rPr>
          <w:sz w:val="24"/>
          <w:szCs w:val="24"/>
        </w:rPr>
        <w:t>:</w:t>
      </w:r>
      <w:r w:rsidRPr="00A3214D">
        <w:rPr>
          <w:sz w:val="24"/>
          <w:szCs w:val="24"/>
        </w:rPr>
        <w:br/>
        <w:t xml:space="preserve">Numer ISSN 0044-1856 przypisany jest w naszej bazie do czasopisma ZASHCHITA </w:t>
      </w:r>
      <w:r>
        <w:rPr>
          <w:sz w:val="24"/>
          <w:szCs w:val="24"/>
        </w:rPr>
        <w:t xml:space="preserve">METALLOV, numer indeksu 70335. </w:t>
      </w:r>
      <w:r w:rsidRPr="00A3214D">
        <w:rPr>
          <w:sz w:val="24"/>
          <w:szCs w:val="24"/>
        </w:rPr>
        <w:t>Prosimy o sprawdzenie.</w:t>
      </w:r>
    </w:p>
    <w:p w:rsidR="00A3214D" w:rsidRDefault="00A3214D" w:rsidP="002B44AF">
      <w:pPr>
        <w:jc w:val="both"/>
        <w:rPr>
          <w:b/>
          <w:color w:val="000000" w:themeColor="text1"/>
          <w:sz w:val="24"/>
          <w:szCs w:val="24"/>
          <w:u w:val="single"/>
        </w:rPr>
      </w:pPr>
    </w:p>
    <w:p w:rsidR="001020F0" w:rsidRPr="002B44AF" w:rsidRDefault="00261A95" w:rsidP="001020F0">
      <w:pPr>
        <w:spacing w:line="360" w:lineRule="auto"/>
        <w:jc w:val="both"/>
        <w:rPr>
          <w:b/>
          <w:color w:val="000000" w:themeColor="text1"/>
          <w:sz w:val="24"/>
          <w:szCs w:val="24"/>
          <w:u w:val="single"/>
        </w:rPr>
      </w:pPr>
      <w:r w:rsidRPr="002B44AF">
        <w:rPr>
          <w:b/>
          <w:color w:val="000000" w:themeColor="text1"/>
          <w:sz w:val="24"/>
          <w:szCs w:val="24"/>
          <w:u w:val="single"/>
        </w:rPr>
        <w:t>Odpowiedź:</w:t>
      </w:r>
    </w:p>
    <w:p w:rsidR="00F23B8E" w:rsidRPr="00F23B8E" w:rsidRDefault="00F23B8E" w:rsidP="00AF43DD">
      <w:pPr>
        <w:jc w:val="both"/>
        <w:rPr>
          <w:color w:val="000000" w:themeColor="text1"/>
          <w:sz w:val="24"/>
          <w:szCs w:val="24"/>
        </w:rPr>
      </w:pPr>
      <w:r w:rsidRPr="00F23B8E">
        <w:rPr>
          <w:sz w:val="24"/>
          <w:szCs w:val="24"/>
        </w:rPr>
        <w:t xml:space="preserve">Zamawiający </w:t>
      </w:r>
      <w:r w:rsidR="00AF43DD" w:rsidRPr="00AF43DD">
        <w:rPr>
          <w:sz w:val="24"/>
          <w:szCs w:val="24"/>
        </w:rPr>
        <w:t>informuję, iż w wykazie czasopism zagranicznych do prenumeraty w roku 2018, tytuł czasopisma pod lp. 5 został podany prawidłowo. Zgodnie z normą PN-ISO 9:2000 Transliteracje znaków cyrylickich na znaki ł</w:t>
      </w:r>
      <w:r w:rsidR="00630135">
        <w:rPr>
          <w:sz w:val="24"/>
          <w:szCs w:val="24"/>
        </w:rPr>
        <w:t>acińskie tytuł czasopisma brzmi</w:t>
      </w:r>
      <w:r w:rsidR="00AF43DD" w:rsidRPr="00AF43DD">
        <w:rPr>
          <w:sz w:val="24"/>
          <w:szCs w:val="24"/>
        </w:rPr>
        <w:t xml:space="preserve">: </w:t>
      </w:r>
      <w:proofErr w:type="spellStart"/>
      <w:r w:rsidR="00AF43DD" w:rsidRPr="00AF43DD">
        <w:rPr>
          <w:sz w:val="24"/>
          <w:szCs w:val="24"/>
        </w:rPr>
        <w:t>Fizikohimiâ</w:t>
      </w:r>
      <w:proofErr w:type="spellEnd"/>
      <w:r w:rsidR="00AF43DD" w:rsidRPr="00AF43DD">
        <w:rPr>
          <w:sz w:val="24"/>
          <w:szCs w:val="24"/>
        </w:rPr>
        <w:t xml:space="preserve"> </w:t>
      </w:r>
      <w:proofErr w:type="spellStart"/>
      <w:r w:rsidR="00AF43DD" w:rsidRPr="00AF43DD">
        <w:rPr>
          <w:sz w:val="24"/>
          <w:szCs w:val="24"/>
        </w:rPr>
        <w:t>P</w:t>
      </w:r>
      <w:r w:rsidR="00AF43DD">
        <w:rPr>
          <w:sz w:val="24"/>
          <w:szCs w:val="24"/>
        </w:rPr>
        <w:t>overhnosti</w:t>
      </w:r>
      <w:proofErr w:type="spellEnd"/>
      <w:r w:rsidR="00AF43DD">
        <w:rPr>
          <w:sz w:val="24"/>
          <w:szCs w:val="24"/>
        </w:rPr>
        <w:t xml:space="preserve"> i </w:t>
      </w:r>
      <w:proofErr w:type="spellStart"/>
      <w:r w:rsidR="00AF43DD">
        <w:rPr>
          <w:sz w:val="24"/>
          <w:szCs w:val="24"/>
        </w:rPr>
        <w:t>Zaŝita</w:t>
      </w:r>
      <w:proofErr w:type="spellEnd"/>
      <w:r w:rsidR="00AF43DD">
        <w:rPr>
          <w:sz w:val="24"/>
          <w:szCs w:val="24"/>
        </w:rPr>
        <w:t xml:space="preserve"> </w:t>
      </w:r>
      <w:proofErr w:type="spellStart"/>
      <w:r w:rsidR="00AF43DD">
        <w:rPr>
          <w:sz w:val="24"/>
          <w:szCs w:val="24"/>
        </w:rPr>
        <w:t>Materialov</w:t>
      </w:r>
      <w:proofErr w:type="spellEnd"/>
      <w:r w:rsidR="00AF43DD">
        <w:rPr>
          <w:sz w:val="24"/>
          <w:szCs w:val="24"/>
        </w:rPr>
        <w:t xml:space="preserve">. </w:t>
      </w:r>
      <w:r w:rsidR="00AF43DD" w:rsidRPr="00AF43DD">
        <w:rPr>
          <w:sz w:val="24"/>
          <w:szCs w:val="24"/>
        </w:rPr>
        <w:t>Prawidłowy jest też numer ISSN tego czasopisma.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EB6B71" w:rsidRDefault="00EB6B71" w:rsidP="00817E6D">
      <w:pPr>
        <w:pStyle w:val="Tekstpodstawowy"/>
        <w:spacing w:before="120" w:after="120" w:line="276" w:lineRule="auto"/>
      </w:pPr>
    </w:p>
    <w:p w:rsidR="00EB6B71" w:rsidRDefault="00EB6B71" w:rsidP="00817E6D">
      <w:pPr>
        <w:pStyle w:val="Tekstpodstawowy"/>
        <w:spacing w:before="120" w:after="120" w:line="276" w:lineRule="auto"/>
      </w:pPr>
    </w:p>
    <w:p w:rsidR="00685049" w:rsidRDefault="00216345" w:rsidP="00216345">
      <w:pPr>
        <w:spacing w:line="276" w:lineRule="auto"/>
        <w:ind w:left="6231" w:firstLine="141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A3D5B">
        <w:rPr>
          <w:sz w:val="24"/>
          <w:szCs w:val="24"/>
        </w:rPr>
        <w:t xml:space="preserve">   </w:t>
      </w:r>
      <w:r w:rsidR="00540E05">
        <w:rPr>
          <w:sz w:val="24"/>
          <w:szCs w:val="24"/>
        </w:rPr>
        <w:t xml:space="preserve"> </w:t>
      </w:r>
      <w:r w:rsidR="004A08FD">
        <w:rPr>
          <w:sz w:val="24"/>
          <w:szCs w:val="24"/>
        </w:rPr>
        <w:t>Zamawiający</w:t>
      </w:r>
    </w:p>
    <w:p w:rsidR="004A3D5B" w:rsidRDefault="004A3D5B" w:rsidP="004A3D5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Prof. dr hab. inż. Jerzy </w:t>
      </w:r>
      <w:proofErr w:type="spellStart"/>
      <w:r>
        <w:rPr>
          <w:sz w:val="24"/>
          <w:szCs w:val="24"/>
        </w:rPr>
        <w:t>Wysłocki</w:t>
      </w:r>
      <w:proofErr w:type="spellEnd"/>
    </w:p>
    <w:p w:rsidR="004A3D5B" w:rsidRDefault="004A3D5B" w:rsidP="004A3D5B">
      <w:pPr>
        <w:jc w:val="right"/>
        <w:rPr>
          <w:sz w:val="24"/>
          <w:szCs w:val="24"/>
        </w:rPr>
      </w:pPr>
      <w:r>
        <w:rPr>
          <w:sz w:val="24"/>
          <w:szCs w:val="24"/>
        </w:rPr>
        <w:t>PROREKTOR DS. NAUKI</w:t>
      </w:r>
    </w:p>
    <w:p w:rsidR="004A3D5B" w:rsidRDefault="004A3D5B" w:rsidP="004A3D5B">
      <w:pPr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685049" w:rsidRPr="009B60CB" w:rsidRDefault="00685049" w:rsidP="004A3D5B">
      <w:pPr>
        <w:spacing w:line="276" w:lineRule="auto"/>
        <w:ind w:left="5523" w:firstLine="141"/>
        <w:rPr>
          <w:sz w:val="24"/>
          <w:szCs w:val="24"/>
        </w:rPr>
      </w:pPr>
    </w:p>
    <w:sectPr w:rsidR="00685049" w:rsidRPr="009B60CB" w:rsidSect="00F61C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70E" w:rsidRDefault="0098170E">
      <w:r>
        <w:separator/>
      </w:r>
    </w:p>
  </w:endnote>
  <w:endnote w:type="continuationSeparator" w:id="0">
    <w:p w:rsidR="0098170E" w:rsidRDefault="0098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07C51" w:rsidRPr="00307C5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70E" w:rsidRDefault="0098170E">
      <w:r>
        <w:separator/>
      </w:r>
    </w:p>
  </w:footnote>
  <w:footnote w:type="continuationSeparator" w:id="0">
    <w:p w:rsidR="0098170E" w:rsidRDefault="00981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34"/>
    <w:rsid w:val="000613E0"/>
    <w:rsid w:val="00061FEE"/>
    <w:rsid w:val="000966CB"/>
    <w:rsid w:val="00100B34"/>
    <w:rsid w:val="001020F0"/>
    <w:rsid w:val="00124A14"/>
    <w:rsid w:val="001A571A"/>
    <w:rsid w:val="001F4B6A"/>
    <w:rsid w:val="00216345"/>
    <w:rsid w:val="00261A95"/>
    <w:rsid w:val="002828F2"/>
    <w:rsid w:val="002B1C74"/>
    <w:rsid w:val="002B44AF"/>
    <w:rsid w:val="002F508A"/>
    <w:rsid w:val="00307C51"/>
    <w:rsid w:val="00321E82"/>
    <w:rsid w:val="00343E11"/>
    <w:rsid w:val="00384EFD"/>
    <w:rsid w:val="003868EB"/>
    <w:rsid w:val="003A4D61"/>
    <w:rsid w:val="003B4533"/>
    <w:rsid w:val="003D2036"/>
    <w:rsid w:val="004171EA"/>
    <w:rsid w:val="004222DA"/>
    <w:rsid w:val="00495D86"/>
    <w:rsid w:val="004A08FD"/>
    <w:rsid w:val="004A3D5B"/>
    <w:rsid w:val="004C2017"/>
    <w:rsid w:val="005031B1"/>
    <w:rsid w:val="005057B8"/>
    <w:rsid w:val="005079A4"/>
    <w:rsid w:val="005305C7"/>
    <w:rsid w:val="00540E05"/>
    <w:rsid w:val="00546E34"/>
    <w:rsid w:val="0055546F"/>
    <w:rsid w:val="00560398"/>
    <w:rsid w:val="005848CC"/>
    <w:rsid w:val="005936DD"/>
    <w:rsid w:val="005F087F"/>
    <w:rsid w:val="006105DC"/>
    <w:rsid w:val="00630135"/>
    <w:rsid w:val="00635709"/>
    <w:rsid w:val="00665538"/>
    <w:rsid w:val="00685049"/>
    <w:rsid w:val="006A2A0B"/>
    <w:rsid w:val="006A579F"/>
    <w:rsid w:val="006C6675"/>
    <w:rsid w:val="006D4AE5"/>
    <w:rsid w:val="00747447"/>
    <w:rsid w:val="00763732"/>
    <w:rsid w:val="007803EC"/>
    <w:rsid w:val="007A4100"/>
    <w:rsid w:val="007D16E5"/>
    <w:rsid w:val="00817E6D"/>
    <w:rsid w:val="008240FB"/>
    <w:rsid w:val="0084204F"/>
    <w:rsid w:val="0087224A"/>
    <w:rsid w:val="008968F4"/>
    <w:rsid w:val="008C33AC"/>
    <w:rsid w:val="008D444C"/>
    <w:rsid w:val="008E49B6"/>
    <w:rsid w:val="009033D5"/>
    <w:rsid w:val="009149C3"/>
    <w:rsid w:val="00943482"/>
    <w:rsid w:val="00953AA1"/>
    <w:rsid w:val="0095641D"/>
    <w:rsid w:val="00966D42"/>
    <w:rsid w:val="0098170E"/>
    <w:rsid w:val="009B60CB"/>
    <w:rsid w:val="009D169F"/>
    <w:rsid w:val="009E5C83"/>
    <w:rsid w:val="00A3214D"/>
    <w:rsid w:val="00A34BD2"/>
    <w:rsid w:val="00A46BFB"/>
    <w:rsid w:val="00A71E7D"/>
    <w:rsid w:val="00A83B86"/>
    <w:rsid w:val="00A97ADF"/>
    <w:rsid w:val="00AC046A"/>
    <w:rsid w:val="00AC4952"/>
    <w:rsid w:val="00AE76E6"/>
    <w:rsid w:val="00AF43DD"/>
    <w:rsid w:val="00B361A9"/>
    <w:rsid w:val="00B42FFF"/>
    <w:rsid w:val="00B52003"/>
    <w:rsid w:val="00B61A81"/>
    <w:rsid w:val="00B82DCC"/>
    <w:rsid w:val="00BB21E3"/>
    <w:rsid w:val="00C152AE"/>
    <w:rsid w:val="00C34F3A"/>
    <w:rsid w:val="00CA7B91"/>
    <w:rsid w:val="00CC747F"/>
    <w:rsid w:val="00CE0F48"/>
    <w:rsid w:val="00CE6FB2"/>
    <w:rsid w:val="00D047B3"/>
    <w:rsid w:val="00D1574A"/>
    <w:rsid w:val="00D248D2"/>
    <w:rsid w:val="00D34800"/>
    <w:rsid w:val="00D658A8"/>
    <w:rsid w:val="00D719A3"/>
    <w:rsid w:val="00D71F5F"/>
    <w:rsid w:val="00D94FD6"/>
    <w:rsid w:val="00DA6BC9"/>
    <w:rsid w:val="00DE3F68"/>
    <w:rsid w:val="00E423B7"/>
    <w:rsid w:val="00E74582"/>
    <w:rsid w:val="00E844B2"/>
    <w:rsid w:val="00E844EB"/>
    <w:rsid w:val="00EB6B71"/>
    <w:rsid w:val="00EC23AE"/>
    <w:rsid w:val="00EE2889"/>
    <w:rsid w:val="00EE69BF"/>
    <w:rsid w:val="00EF1037"/>
    <w:rsid w:val="00EF7EF6"/>
    <w:rsid w:val="00F008BA"/>
    <w:rsid w:val="00F1125B"/>
    <w:rsid w:val="00F12B86"/>
    <w:rsid w:val="00F16162"/>
    <w:rsid w:val="00F23B8E"/>
    <w:rsid w:val="00F61C24"/>
    <w:rsid w:val="00F70F62"/>
    <w:rsid w:val="00F7287E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Akapitzlist">
    <w:name w:val="List Paragraph"/>
    <w:basedOn w:val="Normalny"/>
    <w:uiPriority w:val="34"/>
    <w:qFormat/>
    <w:rsid w:val="002B44AF"/>
    <w:pPr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Akapitzlist">
    <w:name w:val="List Paragraph"/>
    <w:basedOn w:val="Normalny"/>
    <w:uiPriority w:val="34"/>
    <w:qFormat/>
    <w:rsid w:val="002B44AF"/>
    <w:pPr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95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Agata Niedzwiadek</cp:lastModifiedBy>
  <cp:revision>30</cp:revision>
  <cp:lastPrinted>2017-11-30T09:55:00Z</cp:lastPrinted>
  <dcterms:created xsi:type="dcterms:W3CDTF">2017-02-10T11:44:00Z</dcterms:created>
  <dcterms:modified xsi:type="dcterms:W3CDTF">2017-11-30T10:38:00Z</dcterms:modified>
</cp:coreProperties>
</file>