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D336C">
      <w:pPr>
        <w:spacing w:line="360" w:lineRule="auto"/>
        <w:rPr>
          <w:b/>
          <w:bCs/>
          <w:color w:val="000000"/>
          <w:sz w:val="24"/>
        </w:rPr>
      </w:pPr>
      <w:r w:rsidRPr="00ED336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D336C">
      <w:pPr>
        <w:spacing w:line="360" w:lineRule="auto"/>
        <w:rPr>
          <w:color w:val="000000"/>
          <w:sz w:val="24"/>
        </w:rPr>
      </w:pPr>
      <w:proofErr w:type="gramStart"/>
      <w:r w:rsidRPr="00ED336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D336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proofErr w:type="gramEnd"/>
    </w:p>
    <w:p w:rsidR="00C85A89" w:rsidRDefault="00ED336C">
      <w:pPr>
        <w:spacing w:line="360" w:lineRule="auto"/>
        <w:rPr>
          <w:color w:val="000000"/>
          <w:sz w:val="24"/>
        </w:rPr>
      </w:pPr>
      <w:r w:rsidRPr="00ED336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D336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</w:p>
    <w:p w:rsidR="00C85A89" w:rsidRPr="006F285F" w:rsidRDefault="00C85A89">
      <w:pPr>
        <w:spacing w:line="360" w:lineRule="auto"/>
        <w:rPr>
          <w:color w:val="000000"/>
          <w:sz w:val="24"/>
        </w:rPr>
      </w:pPr>
      <w:r w:rsidRPr="006F285F">
        <w:rPr>
          <w:color w:val="000000"/>
          <w:sz w:val="24"/>
        </w:rPr>
        <w:t>tel</w:t>
      </w:r>
      <w:proofErr w:type="gramStart"/>
      <w:r w:rsidRPr="006F285F">
        <w:rPr>
          <w:color w:val="000000"/>
          <w:sz w:val="24"/>
        </w:rPr>
        <w:t xml:space="preserve">. </w:t>
      </w:r>
      <w:r w:rsidR="00ED336C" w:rsidRPr="006F285F">
        <w:rPr>
          <w:color w:val="000000"/>
          <w:sz w:val="24"/>
        </w:rPr>
        <w:t>(34)3250236</w:t>
      </w:r>
      <w:r w:rsidRPr="006F285F">
        <w:rPr>
          <w:color w:val="000000"/>
          <w:sz w:val="24"/>
        </w:rPr>
        <w:t xml:space="preserve">, </w:t>
      </w:r>
      <w:proofErr w:type="spellStart"/>
      <w:r w:rsidRPr="006F285F">
        <w:rPr>
          <w:color w:val="000000"/>
          <w:sz w:val="24"/>
        </w:rPr>
        <w:t>fax</w:t>
      </w:r>
      <w:proofErr w:type="spellEnd"/>
      <w:proofErr w:type="gramEnd"/>
      <w:r w:rsidRPr="006F285F">
        <w:rPr>
          <w:color w:val="000000"/>
          <w:sz w:val="24"/>
        </w:rPr>
        <w:t xml:space="preserve"> </w:t>
      </w:r>
      <w:r w:rsidR="00ED336C" w:rsidRPr="006F285F">
        <w:rPr>
          <w:color w:val="000000"/>
          <w:sz w:val="24"/>
        </w:rPr>
        <w:t>(34)3250415</w:t>
      </w:r>
      <w:r w:rsidRPr="006F285F">
        <w:rPr>
          <w:color w:val="000000"/>
          <w:sz w:val="24"/>
        </w:rPr>
        <w:t>,</w:t>
      </w:r>
    </w:p>
    <w:p w:rsidR="00C85A89" w:rsidRPr="006F285F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D336C" w:rsidRPr="00ED336C">
        <w:rPr>
          <w:b/>
          <w:color w:val="000000"/>
          <w:sz w:val="24"/>
        </w:rPr>
        <w:t xml:space="preserve">Dostawa multimetru laboratoryjnego dla Instytutu Maszyn </w:t>
      </w:r>
      <w:proofErr w:type="gramStart"/>
      <w:r w:rsidR="00ED336C" w:rsidRPr="00ED336C">
        <w:rPr>
          <w:b/>
          <w:color w:val="000000"/>
          <w:sz w:val="24"/>
        </w:rPr>
        <w:t>Cieplnych  Politechniki</w:t>
      </w:r>
      <w:proofErr w:type="gramEnd"/>
      <w:r w:rsidR="00ED336C" w:rsidRPr="00ED336C">
        <w:rPr>
          <w:b/>
          <w:color w:val="000000"/>
          <w:sz w:val="24"/>
        </w:rPr>
        <w:t xml:space="preserve"> Częstochowskiej.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ED336C" w:rsidTr="00E670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D336C" w:rsidRDefault="00ED336C" w:rsidP="00E670A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ED336C">
              <w:rPr>
                <w:sz w:val="24"/>
              </w:rPr>
              <w:t>Dostawa multimetru laboratoryjnego stołowego dla Instytutu Maszyn Cieplnych</w:t>
            </w:r>
          </w:p>
          <w:p w:rsidR="00ED336C" w:rsidRDefault="00ED336C" w:rsidP="00E670A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ED336C">
              <w:rPr>
                <w:b/>
                <w:sz w:val="24"/>
              </w:rPr>
              <w:t>part-AD</w:t>
            </w:r>
            <w:proofErr w:type="gramEnd"/>
            <w:r w:rsidRPr="00ED336C">
              <w:rPr>
                <w:b/>
                <w:sz w:val="24"/>
              </w:rPr>
              <w:t xml:space="preserve"> Artur Dyrda</w:t>
            </w:r>
          </w:p>
          <w:p w:rsidR="00ED336C" w:rsidRDefault="00ED336C" w:rsidP="00E670A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D336C">
              <w:rPr>
                <w:b/>
                <w:sz w:val="24"/>
              </w:rPr>
              <w:t>34-220</w:t>
            </w:r>
            <w:r>
              <w:rPr>
                <w:b/>
                <w:sz w:val="24"/>
              </w:rPr>
              <w:t xml:space="preserve"> </w:t>
            </w:r>
            <w:r w:rsidRPr="00ED336C">
              <w:rPr>
                <w:b/>
                <w:sz w:val="24"/>
              </w:rPr>
              <w:t>Maków Podhalański</w:t>
            </w:r>
          </w:p>
          <w:p w:rsidR="00ED336C" w:rsidRDefault="00ED336C" w:rsidP="00E670A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D336C">
              <w:rPr>
                <w:b/>
                <w:sz w:val="24"/>
              </w:rPr>
              <w:t>Grzechynia</w:t>
            </w:r>
            <w:r>
              <w:rPr>
                <w:b/>
                <w:sz w:val="24"/>
              </w:rPr>
              <w:t xml:space="preserve"> </w:t>
            </w:r>
            <w:r w:rsidRPr="00ED336C">
              <w:rPr>
                <w:b/>
                <w:sz w:val="24"/>
              </w:rPr>
              <w:t>635</w:t>
            </w:r>
          </w:p>
          <w:p w:rsidR="00ED336C" w:rsidRDefault="00ED336C" w:rsidP="00E670A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D336C">
              <w:rPr>
                <w:b/>
                <w:sz w:val="24"/>
              </w:rPr>
              <w:t xml:space="preserve">3 491.48 </w:t>
            </w:r>
            <w:proofErr w:type="gramStart"/>
            <w:r w:rsidRPr="00ED336C">
              <w:rPr>
                <w:b/>
                <w:sz w:val="24"/>
              </w:rPr>
              <w:t>zł</w:t>
            </w:r>
            <w:proofErr w:type="gramEnd"/>
          </w:p>
          <w:p w:rsidR="00ED336C" w:rsidRPr="00253031" w:rsidRDefault="00ED336C" w:rsidP="00E670A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D336C" w:rsidRDefault="00ED336C" w:rsidP="00E670A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D336C">
              <w:rPr>
                <w:sz w:val="24"/>
              </w:rPr>
              <w:t>Wybrana oferta jest jedyną</w:t>
            </w:r>
            <w:r w:rsidR="006F285F">
              <w:rPr>
                <w:sz w:val="24"/>
              </w:rPr>
              <w:t>,</w:t>
            </w:r>
            <w:r w:rsidRPr="00ED336C">
              <w:rPr>
                <w:sz w:val="24"/>
              </w:rPr>
              <w:t xml:space="preserve"> jaka została złożona. Oferta ta spełnia wymagania określone w SIWZ i nie podlega odrzuceniu, a w wyniku przeprowadzonej oceny oferta przedmiotowego Wykonawcy otrzymała najwyższą liczbę punktów - 90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D336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36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D336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36C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ED336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36C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D336C" w:rsidRPr="00C63DA0" w:rsidTr="00E670A7">
        <w:tc>
          <w:tcPr>
            <w:tcW w:w="540" w:type="dxa"/>
            <w:shd w:val="clear" w:color="auto" w:fill="auto"/>
            <w:vAlign w:val="center"/>
          </w:tcPr>
          <w:p w:rsidR="00ED336C" w:rsidRPr="00C63DA0" w:rsidRDefault="00ED336C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36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D336C" w:rsidRPr="006F285F" w:rsidRDefault="00ED336C" w:rsidP="00E670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6F285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part-AD </w:t>
            </w:r>
            <w:proofErr w:type="spellStart"/>
            <w:r w:rsidRPr="006F285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Artur</w:t>
            </w:r>
            <w:proofErr w:type="spellEnd"/>
            <w:r w:rsidRPr="006F285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F285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Dyrda</w:t>
            </w:r>
            <w:proofErr w:type="spellEnd"/>
          </w:p>
          <w:p w:rsidR="00ED336C" w:rsidRPr="006F285F" w:rsidRDefault="00ED336C" w:rsidP="00E670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6F285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Grzechynia</w:t>
            </w:r>
            <w:proofErr w:type="spellEnd"/>
            <w:r w:rsidRPr="006F285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6F285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635</w:t>
            </w:r>
            <w:r w:rsidRPr="006F285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:rsidR="00ED336C" w:rsidRPr="00C63DA0" w:rsidRDefault="00ED336C" w:rsidP="00E670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336C">
              <w:rPr>
                <w:rFonts w:ascii="Times New Roman" w:hAnsi="Times New Roman" w:cs="Times New Roman"/>
                <w:bCs/>
                <w:sz w:val="18"/>
                <w:szCs w:val="18"/>
              </w:rPr>
              <w:t>34-220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336C">
              <w:rPr>
                <w:rFonts w:ascii="Times New Roman" w:hAnsi="Times New Roman" w:cs="Times New Roman"/>
                <w:bCs/>
                <w:sz w:val="18"/>
                <w:szCs w:val="18"/>
              </w:rPr>
              <w:t>Maków Podhalański</w:t>
            </w:r>
          </w:p>
          <w:p w:rsidR="00ED336C" w:rsidRPr="00C63DA0" w:rsidRDefault="00ED336C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D336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D336C" w:rsidRPr="00C63DA0" w:rsidRDefault="00ED336C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36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D336C" w:rsidRPr="00C63DA0" w:rsidRDefault="006F285F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</w:t>
            </w:r>
            <w:r w:rsidR="00ED336C" w:rsidRPr="00ED336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D336C" w:rsidRPr="00C63DA0" w:rsidRDefault="00ED336C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36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D336C" w:rsidRPr="00C63DA0" w:rsidRDefault="00ED336C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D336C" w:rsidRPr="00C63DA0" w:rsidRDefault="00ED336C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D336C" w:rsidRPr="00C63DA0" w:rsidRDefault="00ED336C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D336C" w:rsidRPr="00C63DA0" w:rsidRDefault="00ED336C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D336C" w:rsidRPr="00C63DA0" w:rsidRDefault="006F285F" w:rsidP="006F28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</w:t>
            </w:r>
            <w:r w:rsidR="00ED336C" w:rsidRPr="00ED336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D336C">
      <w:pPr>
        <w:pStyle w:val="Nagwek"/>
        <w:tabs>
          <w:tab w:val="clear" w:pos="4536"/>
        </w:tabs>
        <w:jc w:val="both"/>
        <w:rPr>
          <w:sz w:val="24"/>
        </w:rPr>
      </w:pPr>
      <w:r w:rsidRPr="00ED336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D336C">
        <w:rPr>
          <w:sz w:val="24"/>
        </w:rPr>
        <w:t>2017-11-2</w:t>
      </w:r>
      <w:r w:rsidR="006F285F">
        <w:rPr>
          <w:sz w:val="24"/>
        </w:rPr>
        <w:t>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B3F" w:rsidRDefault="00AA1B3F">
      <w:r>
        <w:separator/>
      </w:r>
    </w:p>
  </w:endnote>
  <w:endnote w:type="continuationSeparator" w:id="1">
    <w:p w:rsidR="00AA1B3F" w:rsidRDefault="00AA1B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36C" w:rsidRDefault="00ED33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F285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F285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36C" w:rsidRDefault="00ED33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B3F" w:rsidRDefault="00AA1B3F">
      <w:r>
        <w:separator/>
      </w:r>
    </w:p>
  </w:footnote>
  <w:footnote w:type="continuationSeparator" w:id="1">
    <w:p w:rsidR="00AA1B3F" w:rsidRDefault="00AA1B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36C" w:rsidRDefault="00ED33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36C" w:rsidRDefault="00ED33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36C" w:rsidRDefault="00ED336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336C"/>
    <w:rsid w:val="00140696"/>
    <w:rsid w:val="00253031"/>
    <w:rsid w:val="00377700"/>
    <w:rsid w:val="005C147E"/>
    <w:rsid w:val="006F285F"/>
    <w:rsid w:val="007118AF"/>
    <w:rsid w:val="007124E4"/>
    <w:rsid w:val="00745012"/>
    <w:rsid w:val="0087722C"/>
    <w:rsid w:val="00987E41"/>
    <w:rsid w:val="00AA1B3F"/>
    <w:rsid w:val="00C63DA0"/>
    <w:rsid w:val="00C85A89"/>
    <w:rsid w:val="00D5444F"/>
    <w:rsid w:val="00ED336C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7669A-0744-47A3-8A79-A197FFF96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2017-11-21T12:07:00Z</dcterms:created>
  <dcterms:modified xsi:type="dcterms:W3CDTF">2017-11-21T12:07:00Z</dcterms:modified>
</cp:coreProperties>
</file>