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3348" w:rsidRPr="00BC334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3348" w:rsidRPr="00BC3348">
        <w:rPr>
          <w:b/>
          <w:sz w:val="24"/>
        </w:rPr>
        <w:t>ZP/RB-41/17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3348" w:rsidRPr="00BC3348">
        <w:rPr>
          <w:b/>
        </w:rPr>
        <w:t>przetarg nieograniczony</w:t>
      </w:r>
      <w:r w:rsidR="00753DC1">
        <w:t xml:space="preserve"> na:</w:t>
      </w:r>
    </w:p>
    <w:p w:rsidR="0000184A" w:rsidRDefault="00BC334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3348">
        <w:rPr>
          <w:b/>
          <w:sz w:val="24"/>
          <w:szCs w:val="24"/>
        </w:rPr>
        <w:t>Remont powłoki malarskiej ciągów komunikacyjnych na poziomie od II piętra do V piętra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3348" w:rsidRPr="00BC3348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3348" w:rsidRPr="00BC3348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C3348" w:rsidRPr="00BC3348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9E8" w:rsidRDefault="00A479E8">
      <w:r>
        <w:separator/>
      </w:r>
    </w:p>
  </w:endnote>
  <w:endnote w:type="continuationSeparator" w:id="0">
    <w:p w:rsidR="00A479E8" w:rsidRDefault="00A47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348" w:rsidRDefault="00BC33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9E8" w:rsidRDefault="00A479E8">
      <w:r>
        <w:separator/>
      </w:r>
    </w:p>
  </w:footnote>
  <w:footnote w:type="continuationSeparator" w:id="0">
    <w:p w:rsidR="00A479E8" w:rsidRDefault="00A479E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348" w:rsidRDefault="00BC33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348" w:rsidRDefault="00BC33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348" w:rsidRDefault="00BC33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9E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479E8"/>
    <w:rsid w:val="00A807A7"/>
    <w:rsid w:val="00AB6C06"/>
    <w:rsid w:val="00AB7377"/>
    <w:rsid w:val="00AD329C"/>
    <w:rsid w:val="00B26102"/>
    <w:rsid w:val="00B45ED4"/>
    <w:rsid w:val="00B54FB4"/>
    <w:rsid w:val="00BC334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06D7A7-7A56-4EA2-99FD-9C482D5E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E4ED8-E470-4332-A5D2-1EB80C01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2017-11-28T07:33:00Z</dcterms:created>
  <dcterms:modified xsi:type="dcterms:W3CDTF">2017-11-28T07:33:00Z</dcterms:modified>
</cp:coreProperties>
</file>