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604C9" w:rsidRPr="002604C9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604C9" w:rsidRPr="002604C9">
        <w:rPr>
          <w:rFonts w:ascii="Times New Roman" w:hAnsi="Times New Roman"/>
          <w:b/>
        </w:rPr>
        <w:t>ZP/RB-40/17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604C9" w:rsidRPr="002604C9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604C9" w:rsidRPr="002604C9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2604C9" w:rsidRPr="002604C9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604C9" w:rsidRPr="002604C9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2604C9" w:rsidRPr="002604C9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2604C9" w:rsidRPr="002604C9">
        <w:rPr>
          <w:rFonts w:ascii="Times New Roman" w:hAnsi="Times New Roman"/>
          <w:sz w:val="21"/>
          <w:szCs w:val="21"/>
        </w:rPr>
        <w:t>(</w:t>
      </w:r>
      <w:proofErr w:type="spellStart"/>
      <w:r w:rsidR="002604C9" w:rsidRPr="002604C9">
        <w:rPr>
          <w:rFonts w:ascii="Times New Roman" w:hAnsi="Times New Roman"/>
          <w:sz w:val="21"/>
          <w:szCs w:val="21"/>
        </w:rPr>
        <w:t>t.j</w:t>
      </w:r>
      <w:proofErr w:type="spellEnd"/>
      <w:r w:rsidR="002604C9" w:rsidRPr="002604C9">
        <w:rPr>
          <w:rFonts w:ascii="Times New Roman" w:hAnsi="Times New Roman"/>
          <w:sz w:val="21"/>
          <w:szCs w:val="21"/>
        </w:rPr>
        <w:t>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804F0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2604C9" w:rsidRPr="002604C9">
        <w:rPr>
          <w:rFonts w:ascii="Times New Roman" w:hAnsi="Times New Roman"/>
          <w:b/>
          <w:sz w:val="24"/>
          <w:szCs w:val="24"/>
        </w:rPr>
        <w:t>Prace remontowe - boisko przy ul. Dąbrowskiego 66/72 - ogrodzenie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2604C9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604C9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C72631" w:rsidRPr="00023477" w:rsidRDefault="00C72631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26DB" w:rsidRDefault="00A026DB" w:rsidP="0038231F">
      <w:pPr>
        <w:spacing w:after="0" w:line="240" w:lineRule="auto"/>
      </w:pPr>
      <w:r>
        <w:separator/>
      </w:r>
    </w:p>
  </w:endnote>
  <w:endnote w:type="continuationSeparator" w:id="0">
    <w:p w:rsidR="00A026DB" w:rsidRDefault="00A026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04C9" w:rsidRDefault="002604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7263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7263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04C9" w:rsidRDefault="002604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26DB" w:rsidRDefault="00A026DB" w:rsidP="0038231F">
      <w:pPr>
        <w:spacing w:after="0" w:line="240" w:lineRule="auto"/>
      </w:pPr>
      <w:r>
        <w:separator/>
      </w:r>
    </w:p>
  </w:footnote>
  <w:footnote w:type="continuationSeparator" w:id="0">
    <w:p w:rsidR="00A026DB" w:rsidRDefault="00A026D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04C9" w:rsidRDefault="002604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04C9" w:rsidRDefault="002604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04C9" w:rsidRDefault="002604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26DB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04C9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026DB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2631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3F925D"/>
  <w15:docId w15:val="{EE3F2C60-CEBC-4627-A19C-5DBEE6C4D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CAF84B-CAB4-4D3F-84F3-A2D778950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343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2017-11-27T10:17:00Z</dcterms:created>
  <dcterms:modified xsi:type="dcterms:W3CDTF">2017-11-27T10:17:00Z</dcterms:modified>
</cp:coreProperties>
</file>